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682706" w14:textId="77777777" w:rsidR="00966BE8" w:rsidRPr="00AA0C69" w:rsidRDefault="00966BE8" w:rsidP="0041760F">
      <w:pPr>
        <w:pBdr>
          <w:top w:val="single" w:sz="18" w:space="1" w:color="FFFFFF" w:themeColor="background1"/>
          <w:left w:val="single" w:sz="18" w:space="4" w:color="FFFFFF" w:themeColor="background1"/>
          <w:bottom w:val="single" w:sz="18" w:space="0" w:color="FFFFFF" w:themeColor="background1"/>
          <w:right w:val="single" w:sz="18" w:space="4" w:color="FFFFFF" w:themeColor="background1"/>
        </w:pBdr>
        <w:jc w:val="center"/>
        <w:rPr>
          <w:rFonts w:ascii="Arial" w:hAnsi="Arial" w:cs="Arial"/>
          <w:b/>
          <w:color w:val="FFFFFF" w:themeColor="background1"/>
          <w:sz w:val="22"/>
          <w:szCs w:val="22"/>
        </w:rPr>
      </w:pPr>
      <w:r w:rsidRPr="00AA0C69">
        <w:rPr>
          <w:rFonts w:ascii="Arial" w:hAnsi="Arial" w:cs="Arial"/>
          <w:b/>
          <w:color w:val="FFFFFF" w:themeColor="background1"/>
          <w:sz w:val="22"/>
          <w:szCs w:val="22"/>
        </w:rPr>
        <w:t>– ___/2018</w:t>
      </w:r>
    </w:p>
    <w:p w14:paraId="708F9126" w14:textId="77777777" w:rsidR="00416809" w:rsidRDefault="00416809" w:rsidP="0015304C">
      <w:pPr>
        <w:pStyle w:val="Titolo"/>
        <w:jc w:val="left"/>
        <w:rPr>
          <w:rFonts w:ascii="Arial" w:hAnsi="Arial" w:cs="Arial"/>
          <w:b/>
          <w:sz w:val="22"/>
          <w:szCs w:val="22"/>
        </w:rPr>
      </w:pPr>
    </w:p>
    <w:p w14:paraId="73682758" w14:textId="15FB1CD7" w:rsidR="0015304C" w:rsidRPr="00416809" w:rsidRDefault="0015304C" w:rsidP="0015304C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 w:rsidRPr="00416809">
        <w:rPr>
          <w:rFonts w:ascii="Arial" w:hAnsi="Arial" w:cs="Arial"/>
          <w:b/>
          <w:sz w:val="22"/>
          <w:szCs w:val="22"/>
        </w:rPr>
        <w:t>FAC-SIMILE DI DOMANDA (Allegato 1)</w:t>
      </w:r>
    </w:p>
    <w:p w14:paraId="73682759" w14:textId="77777777" w:rsidR="0015304C" w:rsidRPr="00416809" w:rsidRDefault="0015304C" w:rsidP="0015304C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7368275B" w14:textId="77777777" w:rsidR="0015304C" w:rsidRDefault="0015304C" w:rsidP="0015304C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7368275C" w14:textId="77777777" w:rsidR="0015304C" w:rsidRDefault="0015304C" w:rsidP="0015304C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 Direttore del</w:t>
      </w:r>
    </w:p>
    <w:p w14:paraId="7368275D" w14:textId="77777777" w:rsidR="0015304C" w:rsidRDefault="0015304C" w:rsidP="0015304C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Dipartimento di Scienze Veterinarie</w:t>
      </w:r>
    </w:p>
    <w:p w14:paraId="7368275E" w14:textId="77777777" w:rsidR="0015304C" w:rsidRDefault="0015304C" w:rsidP="0015304C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Università di Pisa</w:t>
      </w:r>
    </w:p>
    <w:p w14:paraId="7368275F" w14:textId="77777777" w:rsidR="0015304C" w:rsidRDefault="0015304C" w:rsidP="0015304C">
      <w:pPr>
        <w:ind w:left="5812" w:right="5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Viale delle Piagge, 2</w:t>
      </w:r>
    </w:p>
    <w:p w14:paraId="73682760" w14:textId="41CDE1EA" w:rsidR="0015304C" w:rsidRDefault="0015304C" w:rsidP="0015304C">
      <w:pPr>
        <w:ind w:left="5812" w:right="51"/>
        <w:jc w:val="both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 xml:space="preserve">56124  </w:t>
      </w:r>
      <w:r w:rsidR="001C2CC1">
        <w:rPr>
          <w:rFonts w:ascii="Arial" w:hAnsi="Arial" w:cs="Arial"/>
          <w:sz w:val="22"/>
          <w:szCs w:val="22"/>
        </w:rPr>
        <w:t>Pisa</w:t>
      </w:r>
      <w:proofErr w:type="gramEnd"/>
    </w:p>
    <w:p w14:paraId="73682762" w14:textId="77777777" w:rsidR="0015304C" w:rsidRDefault="0015304C" w:rsidP="0015304C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73682764" w14:textId="27404D71" w:rsidR="0015304C" w:rsidRDefault="0015304C" w:rsidP="00164D62">
      <w:pPr>
        <w:spacing w:line="360" w:lineRule="auto"/>
        <w:ind w:left="1276" w:hanging="127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OGGETTO: Dipartimento di Scienze Veterinarie – Assegn</w:t>
      </w:r>
      <w:r w:rsidR="00416809">
        <w:rPr>
          <w:rFonts w:ascii="Arial" w:hAnsi="Arial" w:cs="Arial"/>
          <w:sz w:val="22"/>
          <w:szCs w:val="22"/>
        </w:rPr>
        <w:t>o</w:t>
      </w:r>
      <w:r>
        <w:rPr>
          <w:rFonts w:ascii="Arial" w:hAnsi="Arial" w:cs="Arial"/>
          <w:sz w:val="22"/>
          <w:szCs w:val="22"/>
        </w:rPr>
        <w:t xml:space="preserve"> per l’incentivazione delle attività di tutorato, didattiche-integrative, propedeutiche e di recupero </w:t>
      </w:r>
      <w:proofErr w:type="spellStart"/>
      <w:r>
        <w:rPr>
          <w:rFonts w:ascii="Arial" w:hAnsi="Arial" w:cs="Arial"/>
          <w:sz w:val="22"/>
          <w:szCs w:val="22"/>
        </w:rPr>
        <w:t>a.a</w:t>
      </w:r>
      <w:proofErr w:type="spellEnd"/>
      <w:r>
        <w:rPr>
          <w:rFonts w:ascii="Arial" w:hAnsi="Arial" w:cs="Arial"/>
          <w:sz w:val="22"/>
          <w:szCs w:val="22"/>
        </w:rPr>
        <w:t>. 20</w:t>
      </w:r>
      <w:r w:rsidR="00416809">
        <w:rPr>
          <w:rFonts w:ascii="Arial" w:hAnsi="Arial" w:cs="Arial"/>
          <w:sz w:val="22"/>
          <w:szCs w:val="22"/>
        </w:rPr>
        <w:t>24</w:t>
      </w:r>
      <w:r>
        <w:rPr>
          <w:rFonts w:ascii="Arial" w:hAnsi="Arial" w:cs="Arial"/>
          <w:sz w:val="22"/>
          <w:szCs w:val="22"/>
        </w:rPr>
        <w:t>/20</w:t>
      </w:r>
      <w:r w:rsidR="009465B8">
        <w:rPr>
          <w:rFonts w:ascii="Arial" w:hAnsi="Arial" w:cs="Arial"/>
          <w:sz w:val="22"/>
          <w:szCs w:val="22"/>
        </w:rPr>
        <w:t>2</w:t>
      </w:r>
      <w:r w:rsidR="00416809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 xml:space="preserve"> –</w:t>
      </w:r>
      <w:r w:rsidR="00164D62" w:rsidRPr="00416809">
        <w:rPr>
          <w:rFonts w:ascii="Arial" w:hAnsi="Arial" w:cs="Arial"/>
          <w:sz w:val="22"/>
          <w:szCs w:val="22"/>
        </w:rPr>
        <w:t>nell’ambito dell’Unità Didattica del Dipartimento di Scienze Veterinarie</w:t>
      </w:r>
    </w:p>
    <w:p w14:paraId="1CA1A98A" w14:textId="77777777" w:rsidR="00D76DC3" w:rsidRDefault="00D76DC3" w:rsidP="00164D62">
      <w:pPr>
        <w:spacing w:line="360" w:lineRule="auto"/>
        <w:ind w:left="1276" w:hanging="1276"/>
        <w:jc w:val="both"/>
        <w:rPr>
          <w:rFonts w:ascii="Arial" w:hAnsi="Arial" w:cs="Arial"/>
          <w:sz w:val="22"/>
          <w:szCs w:val="22"/>
        </w:rPr>
      </w:pPr>
    </w:p>
    <w:p w14:paraId="73682765" w14:textId="77777777" w:rsidR="009465B8" w:rsidRDefault="009465B8" w:rsidP="009465B8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14:paraId="73682766" w14:textId="77777777" w:rsidR="009465B8" w:rsidRDefault="009465B8" w:rsidP="009465B8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 via/viale/piazza _____________________________________ n. _______ - CAP __________</w:t>
      </w:r>
    </w:p>
    <w:p w14:paraId="73682767" w14:textId="77777777" w:rsidR="009465B8" w:rsidRDefault="009465B8" w:rsidP="009465B8">
      <w:pPr>
        <w:spacing w:line="48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telefono _____________________________ cellulare _________________________________</w:t>
      </w:r>
    </w:p>
    <w:p w14:paraId="73682768" w14:textId="77777777" w:rsidR="009465B8" w:rsidRDefault="009465B8" w:rsidP="009465B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e-mail* ________________________________________ matricola n.______________________</w:t>
      </w:r>
    </w:p>
    <w:p w14:paraId="73682769" w14:textId="77777777" w:rsidR="009465B8" w:rsidRPr="0038314E" w:rsidRDefault="009465B8" w:rsidP="009465B8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38314E">
        <w:rPr>
          <w:rFonts w:ascii="Arial" w:hAnsi="Arial" w:cs="Arial"/>
          <w:b/>
          <w:sz w:val="18"/>
          <w:szCs w:val="18"/>
        </w:rPr>
        <w:t>indicare e-mail istituzionale @studenti</w:t>
      </w:r>
    </w:p>
    <w:p w14:paraId="7368276A" w14:textId="77777777" w:rsidR="009465B8" w:rsidRDefault="009465B8" w:rsidP="009465B8">
      <w:pPr>
        <w:spacing w:line="480" w:lineRule="auto"/>
        <w:ind w:firstLine="851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CHIEDE</w:t>
      </w:r>
    </w:p>
    <w:p w14:paraId="7368276B" w14:textId="77777777" w:rsidR="009465B8" w:rsidRDefault="009465B8" w:rsidP="009465B8">
      <w:pPr>
        <w:spacing w:line="48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 partecipare alla selezione per l’attribuzione dell’“Assegno per l’incentivazione delle attività di tutorato, didattiche-integrative, propedeutiche e di recupero” in oggetto, dichiarando, sotto la propria responsabilità di essere in possesso dei requisiti di ammissione documentati nel proprio curriculum.</w:t>
      </w:r>
    </w:p>
    <w:p w14:paraId="7368276C" w14:textId="77777777" w:rsidR="009465B8" w:rsidRPr="00F0780A" w:rsidRDefault="009465B8" w:rsidP="009465B8">
      <w:pPr>
        <w:spacing w:line="480" w:lineRule="auto"/>
        <w:rPr>
          <w:rFonts w:ascii="Arial" w:hAnsi="Arial" w:cs="Arial"/>
          <w:b/>
          <w:sz w:val="22"/>
          <w:szCs w:val="22"/>
        </w:rPr>
      </w:pPr>
      <w:r w:rsidRPr="00F0780A">
        <w:rPr>
          <w:rFonts w:ascii="Arial" w:hAnsi="Arial" w:cs="Arial"/>
          <w:b/>
          <w:sz w:val="22"/>
          <w:szCs w:val="22"/>
        </w:rPr>
        <w:t>Allega alla presente domanda:</w:t>
      </w:r>
    </w:p>
    <w:p w14:paraId="7368276D" w14:textId="77777777" w:rsidR="009465B8" w:rsidRDefault="009465B8" w:rsidP="009465B8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14:paraId="7368276E" w14:textId="77777777" w:rsidR="009465B8" w:rsidRDefault="009465B8" w:rsidP="009465B8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Copia di un documento di identità</w:t>
      </w:r>
    </w:p>
    <w:p w14:paraId="7368276F" w14:textId="77777777" w:rsidR="009465B8" w:rsidRDefault="009465B8" w:rsidP="009465B8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it-IT"/>
        </w:rPr>
      </w:pPr>
      <w:r>
        <w:rPr>
          <w:rFonts w:ascii="Arial" w:hAnsi="Arial" w:cs="Arial"/>
          <w:sz w:val="22"/>
          <w:szCs w:val="22"/>
          <w:lang w:eastAsia="it-IT"/>
        </w:rPr>
        <w:t>- Certificato esami sostenuti (scaricabile dal portale Alice studenti)</w:t>
      </w:r>
    </w:p>
    <w:p w14:paraId="58234BE9" w14:textId="77777777" w:rsidR="00D76DC3" w:rsidRDefault="00D76DC3" w:rsidP="009465B8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73682771" w14:textId="77777777" w:rsidR="009465B8" w:rsidRPr="00966BE8" w:rsidRDefault="009465B8" w:rsidP="009465B8">
      <w:pPr>
        <w:ind w:left="1276" w:hanging="127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Data _____________________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Firma _____________________________</w:t>
      </w:r>
    </w:p>
    <w:p w14:paraId="73682772" w14:textId="77777777" w:rsidR="009465B8" w:rsidRPr="00966BE8" w:rsidRDefault="009465B8" w:rsidP="009465B8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73682773" w14:textId="77777777" w:rsidR="005228B0" w:rsidRPr="00966BE8" w:rsidRDefault="005228B0" w:rsidP="0015304C">
      <w:pPr>
        <w:pStyle w:val="Titolo"/>
        <w:jc w:val="left"/>
        <w:rPr>
          <w:rFonts w:ascii="Arial" w:hAnsi="Arial" w:cs="Arial"/>
          <w:sz w:val="22"/>
          <w:szCs w:val="22"/>
        </w:rPr>
      </w:pPr>
    </w:p>
    <w:sectPr w:rsidR="005228B0" w:rsidRPr="00966BE8" w:rsidSect="00522D3B">
      <w:pgSz w:w="11900" w:h="16840"/>
      <w:pgMar w:top="2835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DB46B3" w14:textId="77777777" w:rsidR="00B5260A" w:rsidRDefault="00B5260A" w:rsidP="00AF5965">
      <w:r>
        <w:separator/>
      </w:r>
    </w:p>
  </w:endnote>
  <w:endnote w:type="continuationSeparator" w:id="0">
    <w:p w14:paraId="3E91BC5A" w14:textId="77777777" w:rsidR="00B5260A" w:rsidRDefault="00B5260A" w:rsidP="00AF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F2554B" w14:textId="77777777" w:rsidR="00B5260A" w:rsidRDefault="00B5260A" w:rsidP="00AF5965">
      <w:r>
        <w:separator/>
      </w:r>
    </w:p>
  </w:footnote>
  <w:footnote w:type="continuationSeparator" w:id="0">
    <w:p w14:paraId="59D9EAE4" w14:textId="77777777" w:rsidR="00B5260A" w:rsidRDefault="00B5260A" w:rsidP="00AF59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8E671E"/>
    <w:multiLevelType w:val="hybridMultilevel"/>
    <w:tmpl w:val="68E0E4F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2C321F"/>
    <w:multiLevelType w:val="hybridMultilevel"/>
    <w:tmpl w:val="165E54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0C3C92"/>
    <w:multiLevelType w:val="hybridMultilevel"/>
    <w:tmpl w:val="9DD43B3E"/>
    <w:lvl w:ilvl="0" w:tplc="A7CE16F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274263"/>
    <w:multiLevelType w:val="multilevel"/>
    <w:tmpl w:val="47028A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406797919">
    <w:abstractNumId w:val="1"/>
  </w:num>
  <w:num w:numId="2" w16cid:durableId="966930984">
    <w:abstractNumId w:val="0"/>
  </w:num>
  <w:num w:numId="3" w16cid:durableId="202181619">
    <w:abstractNumId w:val="2"/>
  </w:num>
  <w:num w:numId="4" w16cid:durableId="11808958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627"/>
    <w:rsid w:val="00041282"/>
    <w:rsid w:val="000531BF"/>
    <w:rsid w:val="00055C51"/>
    <w:rsid w:val="0008640B"/>
    <w:rsid w:val="000E0F1E"/>
    <w:rsid w:val="000E5D7B"/>
    <w:rsid w:val="0010706E"/>
    <w:rsid w:val="00133A83"/>
    <w:rsid w:val="00133E8D"/>
    <w:rsid w:val="00147B47"/>
    <w:rsid w:val="0015304C"/>
    <w:rsid w:val="00164D62"/>
    <w:rsid w:val="001C2CC1"/>
    <w:rsid w:val="00201119"/>
    <w:rsid w:val="00202BAC"/>
    <w:rsid w:val="00235A8F"/>
    <w:rsid w:val="002476F3"/>
    <w:rsid w:val="00252501"/>
    <w:rsid w:val="002752C7"/>
    <w:rsid w:val="002A72AA"/>
    <w:rsid w:val="003021A2"/>
    <w:rsid w:val="00334AF9"/>
    <w:rsid w:val="003608C5"/>
    <w:rsid w:val="003860F3"/>
    <w:rsid w:val="003B00E9"/>
    <w:rsid w:val="003C4603"/>
    <w:rsid w:val="004023DF"/>
    <w:rsid w:val="004153A0"/>
    <w:rsid w:val="00416809"/>
    <w:rsid w:val="0041760F"/>
    <w:rsid w:val="00421449"/>
    <w:rsid w:val="00444EFB"/>
    <w:rsid w:val="0046413F"/>
    <w:rsid w:val="004957D6"/>
    <w:rsid w:val="004F05A2"/>
    <w:rsid w:val="004F5AEC"/>
    <w:rsid w:val="005070D9"/>
    <w:rsid w:val="00507FFC"/>
    <w:rsid w:val="005148A1"/>
    <w:rsid w:val="0051491E"/>
    <w:rsid w:val="005228B0"/>
    <w:rsid w:val="00522D3B"/>
    <w:rsid w:val="0058657B"/>
    <w:rsid w:val="00591AC3"/>
    <w:rsid w:val="005B763C"/>
    <w:rsid w:val="005C38F8"/>
    <w:rsid w:val="005D2BF4"/>
    <w:rsid w:val="00600CE4"/>
    <w:rsid w:val="006412B1"/>
    <w:rsid w:val="006579E0"/>
    <w:rsid w:val="00673243"/>
    <w:rsid w:val="006739EE"/>
    <w:rsid w:val="006D2326"/>
    <w:rsid w:val="006F6436"/>
    <w:rsid w:val="00701AC1"/>
    <w:rsid w:val="00723776"/>
    <w:rsid w:val="00727DC9"/>
    <w:rsid w:val="00731355"/>
    <w:rsid w:val="00761E81"/>
    <w:rsid w:val="00765D24"/>
    <w:rsid w:val="00767887"/>
    <w:rsid w:val="00785DEB"/>
    <w:rsid w:val="00790FC5"/>
    <w:rsid w:val="007C20C7"/>
    <w:rsid w:val="007C56F4"/>
    <w:rsid w:val="00810286"/>
    <w:rsid w:val="008105F2"/>
    <w:rsid w:val="00812777"/>
    <w:rsid w:val="00855F03"/>
    <w:rsid w:val="00860381"/>
    <w:rsid w:val="00881C8B"/>
    <w:rsid w:val="008A5199"/>
    <w:rsid w:val="008E2277"/>
    <w:rsid w:val="009465B8"/>
    <w:rsid w:val="00966BE8"/>
    <w:rsid w:val="00983926"/>
    <w:rsid w:val="00991FA2"/>
    <w:rsid w:val="009A2D14"/>
    <w:rsid w:val="009B6894"/>
    <w:rsid w:val="009E1470"/>
    <w:rsid w:val="009F162A"/>
    <w:rsid w:val="00A046E9"/>
    <w:rsid w:val="00A52EF8"/>
    <w:rsid w:val="00A724FD"/>
    <w:rsid w:val="00A94267"/>
    <w:rsid w:val="00AA0C69"/>
    <w:rsid w:val="00AB523D"/>
    <w:rsid w:val="00AF5965"/>
    <w:rsid w:val="00B01590"/>
    <w:rsid w:val="00B256E4"/>
    <w:rsid w:val="00B26299"/>
    <w:rsid w:val="00B51C28"/>
    <w:rsid w:val="00B5260A"/>
    <w:rsid w:val="00B64E07"/>
    <w:rsid w:val="00B67F5F"/>
    <w:rsid w:val="00CE7101"/>
    <w:rsid w:val="00D012CF"/>
    <w:rsid w:val="00D25DB6"/>
    <w:rsid w:val="00D40E77"/>
    <w:rsid w:val="00D51D09"/>
    <w:rsid w:val="00D76DC3"/>
    <w:rsid w:val="00DF5A4A"/>
    <w:rsid w:val="00E10D41"/>
    <w:rsid w:val="00E12E6D"/>
    <w:rsid w:val="00E223E2"/>
    <w:rsid w:val="00E35879"/>
    <w:rsid w:val="00E56822"/>
    <w:rsid w:val="00E56C59"/>
    <w:rsid w:val="00E851E4"/>
    <w:rsid w:val="00E8588B"/>
    <w:rsid w:val="00EC71C6"/>
    <w:rsid w:val="00ED55C7"/>
    <w:rsid w:val="00F15CE4"/>
    <w:rsid w:val="00F25B5B"/>
    <w:rsid w:val="00F32969"/>
    <w:rsid w:val="00F35B26"/>
    <w:rsid w:val="00F47632"/>
    <w:rsid w:val="00F534FF"/>
    <w:rsid w:val="00F70391"/>
    <w:rsid w:val="00FA6E33"/>
    <w:rsid w:val="00FC534E"/>
    <w:rsid w:val="00FF2749"/>
    <w:rsid w:val="00FF5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682705"/>
  <w15:docId w15:val="{3DDC6617-4B14-4005-9E7A-DE97F661C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F5965"/>
  </w:style>
  <w:style w:type="paragraph" w:styleId="Pidipagina">
    <w:name w:val="footer"/>
    <w:basedOn w:val="Normale"/>
    <w:link w:val="PidipaginaCarattere"/>
    <w:uiPriority w:val="99"/>
    <w:unhideWhenUsed/>
    <w:rsid w:val="00AF596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F5965"/>
  </w:style>
  <w:style w:type="table" w:styleId="Grigliatabella">
    <w:name w:val="Table Grid"/>
    <w:basedOn w:val="Tabellanormale"/>
    <w:uiPriority w:val="39"/>
    <w:rsid w:val="00F476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uiPriority w:val="99"/>
    <w:unhideWhenUsed/>
    <w:rsid w:val="00966BE8"/>
    <w:rPr>
      <w:color w:val="0563C1"/>
      <w:u w:val="single"/>
    </w:rPr>
  </w:style>
  <w:style w:type="paragraph" w:styleId="Titolo">
    <w:name w:val="Title"/>
    <w:basedOn w:val="Normale"/>
    <w:link w:val="TitoloCarattere"/>
    <w:qFormat/>
    <w:rsid w:val="00966BE8"/>
    <w:pPr>
      <w:jc w:val="center"/>
    </w:pPr>
    <w:rPr>
      <w:rFonts w:ascii="Times New Roman" w:eastAsia="Times New Roman" w:hAnsi="Times New Roman"/>
      <w:sz w:val="28"/>
      <w:szCs w:val="28"/>
      <w:lang w:eastAsia="it-IT"/>
    </w:rPr>
  </w:style>
  <w:style w:type="character" w:customStyle="1" w:styleId="TitoloCarattere">
    <w:name w:val="Titolo Carattere"/>
    <w:link w:val="Titolo"/>
    <w:rsid w:val="00966BE8"/>
    <w:rPr>
      <w:rFonts w:ascii="Times New Roman" w:eastAsia="Times New Roman" w:hAnsi="Times New Roman"/>
      <w:sz w:val="28"/>
      <w:szCs w:val="28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966BE8"/>
    <w:pPr>
      <w:spacing w:after="120"/>
    </w:pPr>
  </w:style>
  <w:style w:type="character" w:customStyle="1" w:styleId="CorpotestoCarattere">
    <w:name w:val="Corpo testo Carattere"/>
    <w:link w:val="Corpotesto"/>
    <w:uiPriority w:val="99"/>
    <w:semiHidden/>
    <w:rsid w:val="00966BE8"/>
    <w:rPr>
      <w:sz w:val="24"/>
      <w:szCs w:val="24"/>
      <w:lang w:eastAsia="en-US"/>
    </w:rPr>
  </w:style>
  <w:style w:type="paragraph" w:styleId="Nessunaspaziatura">
    <w:name w:val="No Spacing"/>
    <w:uiPriority w:val="1"/>
    <w:qFormat/>
    <w:rsid w:val="00966BE8"/>
    <w:rPr>
      <w:rFonts w:ascii="Symbol" w:eastAsia="Batang" w:hAnsi="Symbol" w:cs="Calibri"/>
      <w:sz w:val="24"/>
      <w:szCs w:val="24"/>
      <w:lang w:eastAsia="ko-KR"/>
    </w:rPr>
  </w:style>
  <w:style w:type="paragraph" w:styleId="Paragrafoelenco">
    <w:name w:val="List Paragraph"/>
    <w:basedOn w:val="Normale"/>
    <w:uiPriority w:val="34"/>
    <w:qFormat/>
    <w:rsid w:val="00765D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39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05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5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7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70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7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1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6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36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81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99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7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3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8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5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6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8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12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8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9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3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42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56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6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9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1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0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TECH\Downloads\cartaintestata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573692F-8617-4CA8-A992-A165B7EE3F6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02F22C-1B69-4B39-B2EB-12D7B88EC06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BC8CF53-86D7-4F6A-9115-9CCEFF574127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4.xml><?xml version="1.0" encoding="utf-8"?>
<ds:datastoreItem xmlns:ds="http://schemas.openxmlformats.org/officeDocument/2006/customXml" ds:itemID="{397E7796-8A2E-4E7C-8BAA-371D4197D6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cartaintestata</Template>
  <TotalTime>2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Links>
    <vt:vector size="36" baseType="variant">
      <vt:variant>
        <vt:i4>1704031</vt:i4>
      </vt:variant>
      <vt:variant>
        <vt:i4>15</vt:i4>
      </vt:variant>
      <vt:variant>
        <vt:i4>0</vt:i4>
      </vt:variant>
      <vt:variant>
        <vt:i4>5</vt:i4>
      </vt:variant>
      <vt:variant>
        <vt:lpwstr>http://www.vet.unipi.it/</vt:lpwstr>
      </vt:variant>
      <vt:variant>
        <vt:lpwstr/>
      </vt:variant>
      <vt:variant>
        <vt:i4>7471147</vt:i4>
      </vt:variant>
      <vt:variant>
        <vt:i4>12</vt:i4>
      </vt:variant>
      <vt:variant>
        <vt:i4>0</vt:i4>
      </vt:variant>
      <vt:variant>
        <vt:i4>5</vt:i4>
      </vt:variant>
      <vt:variant>
        <vt:lpwstr>https://alboufficiale.unipi.it/</vt:lpwstr>
      </vt:variant>
      <vt:variant>
        <vt:lpwstr/>
      </vt:variant>
      <vt:variant>
        <vt:i4>917615</vt:i4>
      </vt:variant>
      <vt:variant>
        <vt:i4>9</vt:i4>
      </vt:variant>
      <vt:variant>
        <vt:i4>0</vt:i4>
      </vt:variant>
      <vt:variant>
        <vt:i4>5</vt:i4>
      </vt:variant>
      <vt:variant>
        <vt:lpwstr>mailto:didattica@adm.unipi.it</vt:lpwstr>
      </vt:variant>
      <vt:variant>
        <vt:lpwstr/>
      </vt:variant>
      <vt:variant>
        <vt:i4>1704031</vt:i4>
      </vt:variant>
      <vt:variant>
        <vt:i4>6</vt:i4>
      </vt:variant>
      <vt:variant>
        <vt:i4>0</vt:i4>
      </vt:variant>
      <vt:variant>
        <vt:i4>5</vt:i4>
      </vt:variant>
      <vt:variant>
        <vt:lpwstr>http://www.vet.unipi.it/</vt:lpwstr>
      </vt:variant>
      <vt:variant>
        <vt:lpwstr/>
      </vt:variant>
      <vt:variant>
        <vt:i4>7471147</vt:i4>
      </vt:variant>
      <vt:variant>
        <vt:i4>3</vt:i4>
      </vt:variant>
      <vt:variant>
        <vt:i4>0</vt:i4>
      </vt:variant>
      <vt:variant>
        <vt:i4>5</vt:i4>
      </vt:variant>
      <vt:variant>
        <vt:lpwstr>https://alboufficiale.unipi.it/</vt:lpwstr>
      </vt:variant>
      <vt:variant>
        <vt:lpwstr/>
      </vt:variant>
      <vt:variant>
        <vt:i4>6094896</vt:i4>
      </vt:variant>
      <vt:variant>
        <vt:i4>0</vt:i4>
      </vt:variant>
      <vt:variant>
        <vt:i4>0</vt:i4>
      </vt:variant>
      <vt:variant>
        <vt:i4>5</vt:i4>
      </vt:variant>
      <vt:variant>
        <vt:lpwstr>mailto:scienzeveterinarie@pec.unipi.it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SANTECH</dc:creator>
  <cp:keywords/>
  <cp:lastModifiedBy>Antonella Chicca</cp:lastModifiedBy>
  <cp:revision>3</cp:revision>
  <cp:lastPrinted>2025-01-13T14:24:00Z</cp:lastPrinted>
  <dcterms:created xsi:type="dcterms:W3CDTF">2025-01-13T14:26:00Z</dcterms:created>
  <dcterms:modified xsi:type="dcterms:W3CDTF">2025-01-13T14:27:00Z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