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8359B" w14:textId="77777777" w:rsidR="00A427EE" w:rsidRPr="00013931" w:rsidRDefault="00A427EE" w:rsidP="00A427EE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 w:rsidRPr="00013931">
        <w:rPr>
          <w:rFonts w:ascii="Arial" w:hAnsi="Arial" w:cs="Arial"/>
          <w:b/>
          <w:sz w:val="22"/>
          <w:szCs w:val="22"/>
        </w:rPr>
        <w:t>FAC-SIMILE DI DOMANDA (Allegato 1)</w:t>
      </w:r>
    </w:p>
    <w:p w14:paraId="629D3886" w14:textId="77777777" w:rsidR="00A427EE" w:rsidRPr="00013931" w:rsidRDefault="00A427EE" w:rsidP="00A427EE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448E55E1" w14:textId="77777777" w:rsidR="00A427EE" w:rsidRPr="00013931" w:rsidRDefault="00A427EE" w:rsidP="00A427EE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2381737A" w14:textId="77777777" w:rsidR="00A427EE" w:rsidRPr="00013931" w:rsidRDefault="00A427EE" w:rsidP="00A427EE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3837E7E3" w14:textId="77777777" w:rsidR="00A427EE" w:rsidRPr="00013931" w:rsidRDefault="00A427EE" w:rsidP="00A427EE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Al Direttore del</w:t>
      </w:r>
    </w:p>
    <w:p w14:paraId="53C7BDC4" w14:textId="77777777" w:rsidR="00A427EE" w:rsidRPr="00013931" w:rsidRDefault="00A427EE" w:rsidP="00A427EE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Dipartimento di Scienze Veterinarie</w:t>
      </w:r>
    </w:p>
    <w:p w14:paraId="30C7DAED" w14:textId="77777777" w:rsidR="00A427EE" w:rsidRPr="00013931" w:rsidRDefault="00A427EE" w:rsidP="00A427EE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Università di Pisa</w:t>
      </w:r>
    </w:p>
    <w:p w14:paraId="7E267DF3" w14:textId="77777777" w:rsidR="00A427EE" w:rsidRPr="00013931" w:rsidRDefault="00A427EE" w:rsidP="00A427EE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Viale delle Piagge, 2</w:t>
      </w:r>
    </w:p>
    <w:p w14:paraId="25BADAE6" w14:textId="77777777" w:rsidR="00A427EE" w:rsidRPr="00013931" w:rsidRDefault="00A427EE" w:rsidP="00A427EE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56124 Pisa</w:t>
      </w:r>
    </w:p>
    <w:p w14:paraId="0C6C7AB5" w14:textId="77777777" w:rsidR="00A427EE" w:rsidRPr="00013931" w:rsidRDefault="00A427EE" w:rsidP="00A427EE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38AC1A5E" w14:textId="1E6E725E" w:rsidR="00A427EE" w:rsidRPr="00013931" w:rsidRDefault="00A427EE" w:rsidP="00A427EE">
      <w:pPr>
        <w:spacing w:line="360" w:lineRule="auto"/>
        <w:ind w:left="1276" w:hanging="1276"/>
        <w:jc w:val="both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 xml:space="preserve">OGGETTO: Dipartimento di Scienze Veterinarie – Assegni per l’incentivazione delle attività di tutorato, didattiche-integrative, propedeutiche e di recupero </w:t>
      </w:r>
      <w:proofErr w:type="gramStart"/>
      <w:r w:rsidR="00502121" w:rsidRPr="00013931">
        <w:rPr>
          <w:rFonts w:ascii="Arial" w:hAnsi="Arial" w:cs="Arial"/>
          <w:sz w:val="22"/>
          <w:szCs w:val="22"/>
        </w:rPr>
        <w:t>2°</w:t>
      </w:r>
      <w:proofErr w:type="gramEnd"/>
      <w:r w:rsidR="00502121" w:rsidRPr="00013931">
        <w:rPr>
          <w:rFonts w:ascii="Arial" w:hAnsi="Arial" w:cs="Arial"/>
          <w:sz w:val="22"/>
          <w:szCs w:val="22"/>
        </w:rPr>
        <w:t xml:space="preserve"> semestre </w:t>
      </w:r>
      <w:proofErr w:type="spellStart"/>
      <w:r w:rsidRPr="00013931">
        <w:rPr>
          <w:rFonts w:ascii="Arial" w:hAnsi="Arial" w:cs="Arial"/>
          <w:sz w:val="22"/>
          <w:szCs w:val="22"/>
        </w:rPr>
        <w:t>a.a</w:t>
      </w:r>
      <w:proofErr w:type="spellEnd"/>
      <w:r w:rsidRPr="00013931">
        <w:rPr>
          <w:rFonts w:ascii="Arial" w:hAnsi="Arial" w:cs="Arial"/>
          <w:sz w:val="22"/>
          <w:szCs w:val="22"/>
        </w:rPr>
        <w:t>. 202</w:t>
      </w:r>
      <w:r w:rsidR="00E966D1" w:rsidRPr="00013931">
        <w:rPr>
          <w:rFonts w:ascii="Arial" w:hAnsi="Arial" w:cs="Arial"/>
          <w:sz w:val="22"/>
          <w:szCs w:val="22"/>
        </w:rPr>
        <w:t>4</w:t>
      </w:r>
      <w:r w:rsidRPr="00013931">
        <w:rPr>
          <w:rFonts w:ascii="Arial" w:hAnsi="Arial" w:cs="Arial"/>
          <w:sz w:val="22"/>
          <w:szCs w:val="22"/>
        </w:rPr>
        <w:t>/2</w:t>
      </w:r>
      <w:r w:rsidR="00E966D1" w:rsidRPr="00013931">
        <w:rPr>
          <w:rFonts w:ascii="Arial" w:hAnsi="Arial" w:cs="Arial"/>
          <w:sz w:val="22"/>
          <w:szCs w:val="22"/>
        </w:rPr>
        <w:t>5</w:t>
      </w:r>
      <w:r w:rsidRPr="00013931">
        <w:rPr>
          <w:rFonts w:ascii="Arial" w:hAnsi="Arial" w:cs="Arial"/>
          <w:sz w:val="22"/>
          <w:szCs w:val="22"/>
        </w:rPr>
        <w:t xml:space="preserve"> –</w:t>
      </w:r>
      <w:r w:rsidR="00502121" w:rsidRPr="00013931">
        <w:rPr>
          <w:rFonts w:ascii="Arial" w:hAnsi="Arial" w:cs="Arial"/>
          <w:sz w:val="22"/>
          <w:szCs w:val="22"/>
        </w:rPr>
        <w:t xml:space="preserve"> </w:t>
      </w:r>
      <w:r w:rsidRPr="00013931">
        <w:rPr>
          <w:rFonts w:ascii="Arial" w:hAnsi="Arial" w:cs="Arial"/>
          <w:sz w:val="22"/>
          <w:szCs w:val="22"/>
        </w:rPr>
        <w:t>Tutorato “Skill lab”</w:t>
      </w:r>
    </w:p>
    <w:p w14:paraId="3D7C4CDC" w14:textId="77777777" w:rsidR="00A427EE" w:rsidRPr="00013931" w:rsidRDefault="00A427EE" w:rsidP="00A427EE">
      <w:pPr>
        <w:ind w:left="1276" w:hanging="1276"/>
        <w:rPr>
          <w:rFonts w:ascii="Arial" w:hAnsi="Arial" w:cs="Arial"/>
          <w:sz w:val="22"/>
          <w:szCs w:val="22"/>
        </w:rPr>
      </w:pPr>
    </w:p>
    <w:p w14:paraId="649D5D0D" w14:textId="77777777" w:rsidR="00A427EE" w:rsidRPr="00013931" w:rsidRDefault="00A427EE" w:rsidP="00A427EE">
      <w:pPr>
        <w:spacing w:line="480" w:lineRule="auto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14:paraId="0407A05B" w14:textId="77777777" w:rsidR="00A427EE" w:rsidRPr="00013931" w:rsidRDefault="00A427EE" w:rsidP="00A427EE">
      <w:pPr>
        <w:spacing w:line="480" w:lineRule="auto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in via/viale/piazza _____________________________________ n. _______ - CAP __________</w:t>
      </w:r>
    </w:p>
    <w:p w14:paraId="339F745D" w14:textId="77777777" w:rsidR="00A427EE" w:rsidRPr="00013931" w:rsidRDefault="00A427EE" w:rsidP="00A427EE">
      <w:pPr>
        <w:spacing w:line="480" w:lineRule="auto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telefono _____________________________ cellulare _________________________________</w:t>
      </w:r>
    </w:p>
    <w:p w14:paraId="073FDB32" w14:textId="77777777" w:rsidR="00A427EE" w:rsidRPr="00013931" w:rsidRDefault="00A427EE" w:rsidP="00A427EE">
      <w:pPr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e-mail* ________________________________________ matricola n.______________________</w:t>
      </w:r>
    </w:p>
    <w:p w14:paraId="37C8C49D" w14:textId="77777777" w:rsidR="00A427EE" w:rsidRPr="00013931" w:rsidRDefault="00A427EE" w:rsidP="00A427EE">
      <w:pPr>
        <w:rPr>
          <w:rFonts w:ascii="Arial" w:hAnsi="Arial" w:cs="Arial"/>
          <w:b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ab/>
      </w:r>
      <w:r w:rsidRPr="00013931">
        <w:rPr>
          <w:rFonts w:ascii="Arial" w:hAnsi="Arial" w:cs="Arial"/>
          <w:b/>
          <w:sz w:val="22"/>
          <w:szCs w:val="22"/>
        </w:rPr>
        <w:t>indicare e-mail istituzionale @studenti</w:t>
      </w:r>
    </w:p>
    <w:p w14:paraId="2C2B7E66" w14:textId="77777777" w:rsidR="00A427EE" w:rsidRPr="00013931" w:rsidRDefault="00A427EE" w:rsidP="00A427EE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</w:p>
    <w:p w14:paraId="1B9CCDD9" w14:textId="77777777" w:rsidR="00A427EE" w:rsidRPr="00013931" w:rsidRDefault="00A427EE" w:rsidP="00A427EE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  <w:r w:rsidRPr="00013931">
        <w:rPr>
          <w:rFonts w:ascii="Arial" w:hAnsi="Arial" w:cs="Arial"/>
          <w:b/>
          <w:sz w:val="22"/>
          <w:szCs w:val="22"/>
        </w:rPr>
        <w:t>CHIEDE</w:t>
      </w:r>
    </w:p>
    <w:p w14:paraId="6991B98C" w14:textId="77777777" w:rsidR="00A427EE" w:rsidRPr="00013931" w:rsidRDefault="00A427EE" w:rsidP="00A427EE">
      <w:pPr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di partecipare alla selezione per l’attribuzione dell’“Assegno per l’incentivazione delle attività di tutorato, didattiche-integrative, propedeutiche e di recupero” in oggetto, dichiarando, sotto la propria responsabilità di essere in possesso dei requisiti di ammissione documentati nel proprio curriculum vitae.</w:t>
      </w:r>
    </w:p>
    <w:p w14:paraId="16882726" w14:textId="77777777" w:rsidR="00A427EE" w:rsidRPr="00013931" w:rsidRDefault="00A427EE" w:rsidP="00A427EE">
      <w:pPr>
        <w:spacing w:line="480" w:lineRule="auto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Allega alla presente domanda:</w:t>
      </w:r>
    </w:p>
    <w:p w14:paraId="005296E1" w14:textId="77777777" w:rsidR="00A427EE" w:rsidRPr="00013931" w:rsidRDefault="00A427EE" w:rsidP="00A427EE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 w:rsidRPr="00013931"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14:paraId="7B72E072" w14:textId="77777777" w:rsidR="00A427EE" w:rsidRPr="00013931" w:rsidRDefault="00A427EE" w:rsidP="00A427EE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 w:rsidRPr="00013931">
        <w:rPr>
          <w:rFonts w:ascii="Arial" w:hAnsi="Arial" w:cs="Arial"/>
          <w:sz w:val="22"/>
          <w:szCs w:val="22"/>
          <w:lang w:eastAsia="it-IT"/>
        </w:rPr>
        <w:t>- Copia di un documento di identità</w:t>
      </w:r>
    </w:p>
    <w:p w14:paraId="011963CA" w14:textId="77777777" w:rsidR="00A427EE" w:rsidRPr="00013931" w:rsidRDefault="00A427EE" w:rsidP="00A427E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  <w:lang w:eastAsia="it-IT"/>
        </w:rPr>
        <w:t>- Certificato esami sostenuti con votazione</w:t>
      </w:r>
    </w:p>
    <w:p w14:paraId="4615ED50" w14:textId="77777777" w:rsidR="00A427EE" w:rsidRPr="00013931" w:rsidRDefault="00A427EE" w:rsidP="00A427EE">
      <w:pPr>
        <w:ind w:left="1276" w:hanging="1276"/>
        <w:rPr>
          <w:rFonts w:ascii="Arial" w:hAnsi="Arial" w:cs="Arial"/>
          <w:sz w:val="22"/>
          <w:szCs w:val="22"/>
        </w:rPr>
      </w:pPr>
    </w:p>
    <w:p w14:paraId="523DE0FE" w14:textId="77777777" w:rsidR="00A427EE" w:rsidRPr="00013931" w:rsidRDefault="00A427EE" w:rsidP="00A427EE">
      <w:pPr>
        <w:ind w:left="1276" w:hanging="1276"/>
        <w:rPr>
          <w:rFonts w:ascii="Arial" w:hAnsi="Arial" w:cs="Arial"/>
          <w:sz w:val="22"/>
          <w:szCs w:val="22"/>
        </w:rPr>
      </w:pPr>
    </w:p>
    <w:p w14:paraId="2AED47CB" w14:textId="77777777" w:rsidR="00A427EE" w:rsidRPr="00013931" w:rsidRDefault="00A427EE" w:rsidP="00A427EE">
      <w:pPr>
        <w:ind w:left="1276" w:hanging="1276"/>
        <w:rPr>
          <w:rFonts w:ascii="Arial" w:hAnsi="Arial" w:cs="Arial"/>
          <w:sz w:val="22"/>
          <w:szCs w:val="22"/>
        </w:rPr>
      </w:pPr>
      <w:r w:rsidRPr="00013931">
        <w:rPr>
          <w:rFonts w:ascii="Arial" w:hAnsi="Arial" w:cs="Arial"/>
          <w:sz w:val="22"/>
          <w:szCs w:val="22"/>
        </w:rPr>
        <w:t>Data, _____________________</w:t>
      </w:r>
      <w:r w:rsidRPr="00013931">
        <w:rPr>
          <w:rFonts w:ascii="Arial" w:hAnsi="Arial" w:cs="Arial"/>
          <w:sz w:val="22"/>
          <w:szCs w:val="22"/>
        </w:rPr>
        <w:tab/>
      </w:r>
      <w:r w:rsidRPr="00013931">
        <w:rPr>
          <w:rFonts w:ascii="Arial" w:hAnsi="Arial" w:cs="Arial"/>
          <w:sz w:val="22"/>
          <w:szCs w:val="22"/>
        </w:rPr>
        <w:tab/>
      </w:r>
      <w:r w:rsidRPr="00013931">
        <w:rPr>
          <w:rFonts w:ascii="Arial" w:hAnsi="Arial" w:cs="Arial"/>
          <w:sz w:val="22"/>
          <w:szCs w:val="22"/>
        </w:rPr>
        <w:tab/>
        <w:t>Firma _____________________________</w:t>
      </w:r>
    </w:p>
    <w:p w14:paraId="12D54B77" w14:textId="77777777" w:rsidR="003F7BDB" w:rsidRPr="00013931" w:rsidRDefault="003F7BDB" w:rsidP="00450F7C">
      <w:pPr>
        <w:jc w:val="both"/>
        <w:rPr>
          <w:rFonts w:ascii="Arial" w:hAnsi="Arial" w:cs="Arial"/>
          <w:color w:val="000000"/>
          <w:sz w:val="22"/>
          <w:szCs w:val="22"/>
          <w:lang w:eastAsia="it-IT"/>
        </w:rPr>
      </w:pPr>
    </w:p>
    <w:bookmarkStart w:id="0" w:name="_MON_1716268190"/>
    <w:bookmarkEnd w:id="0"/>
    <w:p w14:paraId="45E54C02" w14:textId="77777777" w:rsidR="00301A25" w:rsidRPr="00013931" w:rsidRDefault="00FE3F5C" w:rsidP="00300A4E">
      <w:pPr>
        <w:jc w:val="both"/>
        <w:rPr>
          <w:rFonts w:ascii="Arial" w:hAnsi="Arial" w:cs="Arial"/>
          <w:color w:val="000000"/>
          <w:sz w:val="22"/>
          <w:szCs w:val="22"/>
          <w:lang w:eastAsia="it-IT"/>
        </w:rPr>
      </w:pPr>
      <w:r w:rsidRPr="00013931">
        <w:rPr>
          <w:rFonts w:ascii="Arial" w:hAnsi="Arial" w:cs="Arial"/>
          <w:noProof/>
          <w:color w:val="000000"/>
          <w:sz w:val="22"/>
          <w:szCs w:val="22"/>
          <w:lang w:eastAsia="it-IT"/>
        </w:rPr>
        <w:object w:dxaOrig="9632" w:dyaOrig="506" w14:anchorId="619D9AD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481.8pt;height:25.8pt;mso-width-percent:0;mso-height-percent:0;mso-width-percent:0;mso-height-percent:0" o:ole="">
            <v:imagedata r:id="rId11" o:title=""/>
          </v:shape>
          <o:OLEObject Type="Embed" ProgID="Word.Document.12" ShapeID="_x0000_i1025" DrawAspect="Content" ObjectID="_1798285681" r:id="rId12">
            <o:FieldCodes>\s</o:FieldCodes>
          </o:OLEObject>
        </w:object>
      </w:r>
    </w:p>
    <w:sectPr w:rsidR="00301A25" w:rsidRPr="00013931" w:rsidSect="005661F7">
      <w:headerReference w:type="first" r:id="rId13"/>
      <w:pgSz w:w="11900" w:h="16840"/>
      <w:pgMar w:top="2268" w:right="1134" w:bottom="1701" w:left="1134" w:header="454" w:footer="9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5C33E0" w14:textId="77777777" w:rsidR="00FE3F5C" w:rsidRDefault="00FE3F5C" w:rsidP="00AF5965">
      <w:r>
        <w:separator/>
      </w:r>
    </w:p>
  </w:endnote>
  <w:endnote w:type="continuationSeparator" w:id="0">
    <w:p w14:paraId="3D926234" w14:textId="77777777" w:rsidR="00FE3F5C" w:rsidRDefault="00FE3F5C" w:rsidP="00AF5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@Batang">
    <w:altName w:val="@Malgun Gothic Semilight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A4BA0D" w14:textId="77777777" w:rsidR="00FE3F5C" w:rsidRDefault="00FE3F5C" w:rsidP="00AF5965">
      <w:r>
        <w:separator/>
      </w:r>
    </w:p>
  </w:footnote>
  <w:footnote w:type="continuationSeparator" w:id="0">
    <w:p w14:paraId="0E2F957D" w14:textId="77777777" w:rsidR="00FE3F5C" w:rsidRDefault="00FE3F5C" w:rsidP="00AF59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C87088" w:rsidRPr="003608C5" w14:paraId="6B434684" w14:textId="77777777" w:rsidTr="009E6CDB">
      <w:trPr>
        <w:trHeight w:val="955"/>
      </w:trPr>
      <w:tc>
        <w:tcPr>
          <w:tcW w:w="8256" w:type="dxa"/>
          <w:shd w:val="clear" w:color="auto" w:fill="auto"/>
        </w:tcPr>
        <w:p w14:paraId="0D9FFF01" w14:textId="151D03C3" w:rsidR="00C87088" w:rsidRPr="003608C5" w:rsidRDefault="00C87088" w:rsidP="00C87088">
          <w:pPr>
            <w:pStyle w:val="Intestazione"/>
          </w:pPr>
        </w:p>
      </w:tc>
      <w:tc>
        <w:tcPr>
          <w:tcW w:w="1376" w:type="dxa"/>
          <w:vMerge w:val="restart"/>
          <w:shd w:val="clear" w:color="auto" w:fill="auto"/>
        </w:tcPr>
        <w:p w14:paraId="4E0685AE" w14:textId="77777777" w:rsidR="00C87088" w:rsidRPr="003608C5" w:rsidRDefault="00C87088" w:rsidP="00C87088">
          <w:pPr>
            <w:pStyle w:val="Intestazione"/>
          </w:pPr>
        </w:p>
      </w:tc>
    </w:tr>
    <w:tr w:rsidR="00C87088" w:rsidRPr="003608C5" w14:paraId="1B96AD0D" w14:textId="77777777" w:rsidTr="009E6CDB">
      <w:trPr>
        <w:trHeight w:val="316"/>
      </w:trPr>
      <w:tc>
        <w:tcPr>
          <w:tcW w:w="8256" w:type="dxa"/>
          <w:shd w:val="clear" w:color="auto" w:fill="auto"/>
        </w:tcPr>
        <w:p w14:paraId="6C379BCC" w14:textId="77777777" w:rsidR="00C87088" w:rsidRPr="003608C5" w:rsidRDefault="00C87088" w:rsidP="00C87088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14:paraId="2C60E0A4" w14:textId="77777777" w:rsidR="00C87088" w:rsidRPr="003608C5" w:rsidRDefault="00C87088" w:rsidP="00C87088">
          <w:pPr>
            <w:pStyle w:val="Intestazione"/>
          </w:pPr>
        </w:p>
      </w:tc>
    </w:tr>
  </w:tbl>
  <w:p w14:paraId="7E798B69" w14:textId="51577C35" w:rsidR="00C87088" w:rsidRDefault="00C8708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C09D8"/>
    <w:multiLevelType w:val="hybridMultilevel"/>
    <w:tmpl w:val="C43E34BA"/>
    <w:lvl w:ilvl="0" w:tplc="E3C6E5D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BC5446"/>
    <w:multiLevelType w:val="hybridMultilevel"/>
    <w:tmpl w:val="7D9A00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292342"/>
    <w:multiLevelType w:val="hybridMultilevel"/>
    <w:tmpl w:val="8F4E24E8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C44345"/>
    <w:multiLevelType w:val="hybridMultilevel"/>
    <w:tmpl w:val="9C12C37C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FC0E38"/>
    <w:multiLevelType w:val="hybridMultilevel"/>
    <w:tmpl w:val="65DC1B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D260C1"/>
    <w:multiLevelType w:val="hybridMultilevel"/>
    <w:tmpl w:val="AEB27AA2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114D1A"/>
    <w:multiLevelType w:val="hybridMultilevel"/>
    <w:tmpl w:val="34145D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272D81"/>
    <w:multiLevelType w:val="hybridMultilevel"/>
    <w:tmpl w:val="B380DB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0A5047"/>
    <w:multiLevelType w:val="hybridMultilevel"/>
    <w:tmpl w:val="888E57FE"/>
    <w:lvl w:ilvl="0" w:tplc="21ECCC8A">
      <w:start w:val="3"/>
      <w:numFmt w:val="bullet"/>
      <w:lvlText w:val="-"/>
      <w:lvlJc w:val="left"/>
      <w:pPr>
        <w:ind w:left="420" w:hanging="360"/>
      </w:pPr>
      <w:rPr>
        <w:rFonts w:ascii="@Batang" w:eastAsia="@Batang" w:hAnsi="@Batang" w:cs="@Batang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@Batang" w:hAnsi="@Batang" w:cs="@Batang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@Batang" w:hAnsi="@Batang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@Batang" w:hAnsi="@Batang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@Batang" w:hAnsi="@Batang" w:cs="@Batang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@Batang" w:hAnsi="@Batang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@Batang" w:hAnsi="@Batang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@Batang" w:hAnsi="@Batang" w:cs="@Batang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@Batang" w:hAnsi="@Batang" w:hint="default"/>
      </w:rPr>
    </w:lvl>
  </w:abstractNum>
  <w:abstractNum w:abstractNumId="9" w15:restartNumberingAfterBreak="0">
    <w:nsid w:val="744554EA"/>
    <w:multiLevelType w:val="hybridMultilevel"/>
    <w:tmpl w:val="60F4001E"/>
    <w:lvl w:ilvl="0" w:tplc="670E005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879856704">
    <w:abstractNumId w:val="7"/>
  </w:num>
  <w:num w:numId="2" w16cid:durableId="1014651799">
    <w:abstractNumId w:val="5"/>
  </w:num>
  <w:num w:numId="3" w16cid:durableId="405568425">
    <w:abstractNumId w:val="2"/>
  </w:num>
  <w:num w:numId="4" w16cid:durableId="404836305">
    <w:abstractNumId w:val="3"/>
  </w:num>
  <w:num w:numId="5" w16cid:durableId="1813207650">
    <w:abstractNumId w:val="1"/>
  </w:num>
  <w:num w:numId="6" w16cid:durableId="1011371821">
    <w:abstractNumId w:val="6"/>
  </w:num>
  <w:num w:numId="7" w16cid:durableId="1329946499">
    <w:abstractNumId w:val="8"/>
  </w:num>
  <w:num w:numId="8" w16cid:durableId="2142266164">
    <w:abstractNumId w:val="0"/>
  </w:num>
  <w:num w:numId="9" w16cid:durableId="530070790">
    <w:abstractNumId w:val="4"/>
  </w:num>
  <w:num w:numId="10" w16cid:durableId="17288977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5627"/>
    <w:rsid w:val="0000680D"/>
    <w:rsid w:val="00013931"/>
    <w:rsid w:val="00017B32"/>
    <w:rsid w:val="00022727"/>
    <w:rsid w:val="00055C98"/>
    <w:rsid w:val="000922AB"/>
    <w:rsid w:val="000A53CF"/>
    <w:rsid w:val="000C3FA6"/>
    <w:rsid w:val="000D7958"/>
    <w:rsid w:val="000E37DE"/>
    <w:rsid w:val="001027CF"/>
    <w:rsid w:val="001261B1"/>
    <w:rsid w:val="00133A83"/>
    <w:rsid w:val="00147B47"/>
    <w:rsid w:val="001A207C"/>
    <w:rsid w:val="001A69B0"/>
    <w:rsid w:val="001A75BB"/>
    <w:rsid w:val="001F08BA"/>
    <w:rsid w:val="00201119"/>
    <w:rsid w:val="0022437B"/>
    <w:rsid w:val="002267E1"/>
    <w:rsid w:val="002352E6"/>
    <w:rsid w:val="00236D29"/>
    <w:rsid w:val="00237C9A"/>
    <w:rsid w:val="00242B3E"/>
    <w:rsid w:val="002476F3"/>
    <w:rsid w:val="00252501"/>
    <w:rsid w:val="002752C7"/>
    <w:rsid w:val="00277649"/>
    <w:rsid w:val="00282154"/>
    <w:rsid w:val="002B7685"/>
    <w:rsid w:val="002C158C"/>
    <w:rsid w:val="002E044B"/>
    <w:rsid w:val="002F7239"/>
    <w:rsid w:val="00300A4E"/>
    <w:rsid w:val="00301A25"/>
    <w:rsid w:val="00307A6B"/>
    <w:rsid w:val="00320E51"/>
    <w:rsid w:val="00322543"/>
    <w:rsid w:val="003608C5"/>
    <w:rsid w:val="00367A70"/>
    <w:rsid w:val="003C0989"/>
    <w:rsid w:val="003C4603"/>
    <w:rsid w:val="003F7BDB"/>
    <w:rsid w:val="004023DF"/>
    <w:rsid w:val="004206DD"/>
    <w:rsid w:val="00444EFB"/>
    <w:rsid w:val="00450F7C"/>
    <w:rsid w:val="0046413F"/>
    <w:rsid w:val="004C53FA"/>
    <w:rsid w:val="004E203A"/>
    <w:rsid w:val="00502121"/>
    <w:rsid w:val="00532B1D"/>
    <w:rsid w:val="00556B33"/>
    <w:rsid w:val="0056180C"/>
    <w:rsid w:val="005661F7"/>
    <w:rsid w:val="0058657B"/>
    <w:rsid w:val="00600CE4"/>
    <w:rsid w:val="00624EDF"/>
    <w:rsid w:val="0065322B"/>
    <w:rsid w:val="006645C1"/>
    <w:rsid w:val="00680F67"/>
    <w:rsid w:val="006B5531"/>
    <w:rsid w:val="006B5CB1"/>
    <w:rsid w:val="006F386E"/>
    <w:rsid w:val="00701AC1"/>
    <w:rsid w:val="00727DC9"/>
    <w:rsid w:val="00767887"/>
    <w:rsid w:val="00776248"/>
    <w:rsid w:val="00790FC5"/>
    <w:rsid w:val="007B6CB7"/>
    <w:rsid w:val="007C20C7"/>
    <w:rsid w:val="007F1C1B"/>
    <w:rsid w:val="00810286"/>
    <w:rsid w:val="008105F2"/>
    <w:rsid w:val="00811C96"/>
    <w:rsid w:val="00881C8B"/>
    <w:rsid w:val="00884630"/>
    <w:rsid w:val="008A64F0"/>
    <w:rsid w:val="008C409B"/>
    <w:rsid w:val="008D4D18"/>
    <w:rsid w:val="008D57B5"/>
    <w:rsid w:val="008E2700"/>
    <w:rsid w:val="008E7309"/>
    <w:rsid w:val="00940B37"/>
    <w:rsid w:val="00996AFB"/>
    <w:rsid w:val="009A33A1"/>
    <w:rsid w:val="009C7047"/>
    <w:rsid w:val="009E1470"/>
    <w:rsid w:val="009E6CE5"/>
    <w:rsid w:val="00A169D4"/>
    <w:rsid w:val="00A27252"/>
    <w:rsid w:val="00A427EE"/>
    <w:rsid w:val="00A51EEF"/>
    <w:rsid w:val="00AE604A"/>
    <w:rsid w:val="00AF5965"/>
    <w:rsid w:val="00B01590"/>
    <w:rsid w:val="00B12805"/>
    <w:rsid w:val="00B25F62"/>
    <w:rsid w:val="00B3307A"/>
    <w:rsid w:val="00B85244"/>
    <w:rsid w:val="00BB046F"/>
    <w:rsid w:val="00BC046D"/>
    <w:rsid w:val="00BD5B57"/>
    <w:rsid w:val="00BE7AD7"/>
    <w:rsid w:val="00C01A4F"/>
    <w:rsid w:val="00C47EA4"/>
    <w:rsid w:val="00C87088"/>
    <w:rsid w:val="00C97290"/>
    <w:rsid w:val="00CA45FE"/>
    <w:rsid w:val="00CB20F8"/>
    <w:rsid w:val="00CE7101"/>
    <w:rsid w:val="00D7255D"/>
    <w:rsid w:val="00DA5955"/>
    <w:rsid w:val="00DC275B"/>
    <w:rsid w:val="00E10A91"/>
    <w:rsid w:val="00E12E6D"/>
    <w:rsid w:val="00E16725"/>
    <w:rsid w:val="00E33F1E"/>
    <w:rsid w:val="00E36102"/>
    <w:rsid w:val="00E42703"/>
    <w:rsid w:val="00E966D1"/>
    <w:rsid w:val="00EA4843"/>
    <w:rsid w:val="00EC71C6"/>
    <w:rsid w:val="00ED6AE2"/>
    <w:rsid w:val="00EF7443"/>
    <w:rsid w:val="00F11CFF"/>
    <w:rsid w:val="00F221E5"/>
    <w:rsid w:val="00F47632"/>
    <w:rsid w:val="00F77449"/>
    <w:rsid w:val="00FA6E33"/>
    <w:rsid w:val="00FB5C58"/>
    <w:rsid w:val="00FC5150"/>
    <w:rsid w:val="00FE3F5C"/>
    <w:rsid w:val="00FF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750E7E1C"/>
  <w15:docId w15:val="{9AB18FA1-74F5-4828-AAC6-C0362B3E7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5965"/>
  </w:style>
  <w:style w:type="paragraph" w:styleId="Pidipagina">
    <w:name w:val="footer"/>
    <w:basedOn w:val="Normale"/>
    <w:link w:val="Pidipagina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5965"/>
  </w:style>
  <w:style w:type="table" w:styleId="Grigliatabella">
    <w:name w:val="Table Grid"/>
    <w:basedOn w:val="Tabellanormale"/>
    <w:uiPriority w:val="39"/>
    <w:rsid w:val="00F47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72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6725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1A75B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1A75BB"/>
    <w:rPr>
      <w:color w:val="0563C1" w:themeColor="hyperlink"/>
      <w:u w:val="single"/>
    </w:rPr>
  </w:style>
  <w:style w:type="paragraph" w:styleId="Nessunaspaziatura">
    <w:name w:val="No Spacing"/>
    <w:uiPriority w:val="1"/>
    <w:qFormat/>
    <w:rsid w:val="001027CF"/>
    <w:rPr>
      <w:rFonts w:ascii="Symbol" w:eastAsia="Batang" w:hAnsi="Symbol" w:cs="Calibri"/>
      <w:sz w:val="24"/>
      <w:szCs w:val="24"/>
      <w:lang w:eastAsia="ko-KR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1027C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1027CF"/>
    <w:rPr>
      <w:rFonts w:ascii="Courier New" w:eastAsia="Times New Roman" w:hAnsi="Courier New" w:cs="Courier New"/>
    </w:rPr>
  </w:style>
  <w:style w:type="paragraph" w:styleId="Titolo">
    <w:name w:val="Title"/>
    <w:basedOn w:val="Normale"/>
    <w:link w:val="TitoloCarattere"/>
    <w:qFormat/>
    <w:rsid w:val="00A427EE"/>
    <w:pPr>
      <w:jc w:val="center"/>
    </w:pPr>
    <w:rPr>
      <w:rFonts w:ascii="@Batang" w:eastAsia="@Batang" w:hAnsi="@Batang" w:cs="@Batang"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A427EE"/>
    <w:rPr>
      <w:rFonts w:ascii="@Batang" w:eastAsia="@Batang" w:hAnsi="@Batang" w:cs="@Batang"/>
      <w:sz w:val="28"/>
      <w:szCs w:val="28"/>
    </w:rPr>
  </w:style>
  <w:style w:type="paragraph" w:styleId="Corpotesto">
    <w:name w:val="Body Text"/>
    <w:basedOn w:val="Normale"/>
    <w:link w:val="CorpotestoCarattere"/>
    <w:uiPriority w:val="99"/>
    <w:unhideWhenUsed/>
    <w:rsid w:val="00A427EE"/>
    <w:pPr>
      <w:spacing w:after="120"/>
    </w:pPr>
    <w:rPr>
      <w:rFonts w:ascii="@Batang" w:eastAsia="@Batang" w:hAnsi="@Batang" w:cs="@Batang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A427EE"/>
    <w:rPr>
      <w:rFonts w:ascii="@Batang" w:eastAsia="@Batang" w:hAnsi="@Batang" w:cs="@Batang"/>
      <w:sz w:val="24"/>
      <w:szCs w:val="24"/>
      <w:lang w:eastAsia="en-US"/>
    </w:rPr>
  </w:style>
  <w:style w:type="paragraph" w:styleId="Corpodeltesto2">
    <w:name w:val="Body Text 2"/>
    <w:basedOn w:val="Normale"/>
    <w:link w:val="Corpodeltesto2Carattere"/>
    <w:uiPriority w:val="99"/>
    <w:unhideWhenUsed/>
    <w:rsid w:val="00996AFB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996AFB"/>
    <w:rPr>
      <w:sz w:val="24"/>
      <w:szCs w:val="24"/>
      <w:lang w:eastAsia="en-US"/>
    </w:rPr>
  </w:style>
  <w:style w:type="paragraph" w:styleId="Paragrafoelenco">
    <w:name w:val="List Paragraph"/>
    <w:basedOn w:val="Normale"/>
    <w:uiPriority w:val="1"/>
    <w:qFormat/>
    <w:rsid w:val="00996AFB"/>
    <w:pPr>
      <w:ind w:left="720"/>
      <w:contextualSpacing/>
    </w:p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1261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13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package" Target="embeddings/Microsoft_Word_Document.docx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ECH\Downloads\cartaintesta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E0A92A922FA84E94607377C3E711B7" ma:contentTypeVersion="19" ma:contentTypeDescription="Create a new document." ma:contentTypeScope="" ma:versionID="fcbf6e5a11f155986704f90be3cc3cae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d57b3bbcd875587ddb635c5b5dc66ab9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Props1.xml><?xml version="1.0" encoding="utf-8"?>
<ds:datastoreItem xmlns:ds="http://schemas.openxmlformats.org/officeDocument/2006/customXml" ds:itemID="{22F26CD9-7A68-43BD-A63B-87DDA556FA62}"/>
</file>

<file path=customXml/itemProps2.xml><?xml version="1.0" encoding="utf-8"?>
<ds:datastoreItem xmlns:ds="http://schemas.openxmlformats.org/officeDocument/2006/customXml" ds:itemID="{79833106-CC19-4676-AA1B-2342BBBE424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23C4811-3330-4B4E-B34C-71ED778FBC2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81A9657-0DEF-4CE9-A3D7-E908BF9054F6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</Template>
  <TotalTime>2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SANTECH</dc:creator>
  <cp:lastModifiedBy>Antonella Chicca</cp:lastModifiedBy>
  <cp:revision>2</cp:revision>
  <cp:lastPrinted>2025-01-13T14:00:00Z</cp:lastPrinted>
  <dcterms:created xsi:type="dcterms:W3CDTF">2025-01-13T14:02:00Z</dcterms:created>
  <dcterms:modified xsi:type="dcterms:W3CDTF">2025-01-13T14:02:00Z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