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F92494" w14:textId="22FE2565" w:rsidR="00A62916" w:rsidRPr="006B5BB8" w:rsidRDefault="00A62916" w:rsidP="006B5BB8">
      <w:pPr>
        <w:rPr>
          <w:rFonts w:ascii="Times New Roman" w:eastAsia="Times New Roman" w:hAnsi="Times New Roman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 xml:space="preserve">FAC-SIMILE DI DOMANDA (Allegato 1) </w:t>
      </w:r>
    </w:p>
    <w:p w14:paraId="50FEE234" w14:textId="77777777" w:rsidR="00222543" w:rsidRPr="006B5BB8" w:rsidRDefault="00A62916" w:rsidP="00222543">
      <w:pPr>
        <w:ind w:left="6237"/>
        <w:jc w:val="both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>Al Direttore del</w:t>
      </w:r>
      <w:r w:rsidR="004C5A9B"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 </w:t>
      </w:r>
      <w:r w:rsidRPr="006B5BB8">
        <w:rPr>
          <w:rFonts w:ascii="Arial" w:eastAsia="Times New Roman" w:hAnsi="Arial" w:cs="Arial"/>
          <w:sz w:val="22"/>
          <w:szCs w:val="22"/>
          <w:lang w:eastAsia="it-IT"/>
        </w:rPr>
        <w:t>Dipartimento di Scienze Veterinarie</w:t>
      </w:r>
    </w:p>
    <w:p w14:paraId="6C3AA23B" w14:textId="1361A96E" w:rsidR="004C5A9B" w:rsidRPr="006B5BB8" w:rsidRDefault="00A62916" w:rsidP="00222543">
      <w:pPr>
        <w:ind w:left="6237"/>
        <w:jc w:val="both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>Universit</w:t>
      </w:r>
      <w:r w:rsidR="00222543" w:rsidRPr="006B5BB8">
        <w:rPr>
          <w:rFonts w:ascii="Arial" w:eastAsia="Times New Roman" w:hAnsi="Arial" w:cs="Arial"/>
          <w:sz w:val="22"/>
          <w:szCs w:val="22"/>
          <w:lang w:eastAsia="it-IT"/>
        </w:rPr>
        <w:t>à</w:t>
      </w:r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 </w:t>
      </w:r>
      <w:r w:rsidR="00222543"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di </w:t>
      </w:r>
      <w:r w:rsidRPr="006B5BB8">
        <w:rPr>
          <w:rFonts w:ascii="Arial" w:eastAsia="Times New Roman" w:hAnsi="Arial" w:cs="Arial"/>
          <w:sz w:val="22"/>
          <w:szCs w:val="22"/>
          <w:lang w:eastAsia="it-IT"/>
        </w:rPr>
        <w:t>Pisa</w:t>
      </w:r>
    </w:p>
    <w:p w14:paraId="6AF551B0" w14:textId="77777777" w:rsidR="004C5A9B" w:rsidRPr="006B5BB8" w:rsidRDefault="00A62916" w:rsidP="004C5A9B">
      <w:pPr>
        <w:ind w:left="6237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>Viale delle Piagge, 2</w:t>
      </w:r>
    </w:p>
    <w:p w14:paraId="7FFD1F33" w14:textId="0BB1B971" w:rsidR="00A62916" w:rsidRPr="006B5BB8" w:rsidRDefault="00A62916" w:rsidP="004C5A9B">
      <w:pPr>
        <w:ind w:left="6237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56124 </w:t>
      </w:r>
      <w:r w:rsidR="004C5A9B" w:rsidRPr="006B5BB8">
        <w:rPr>
          <w:rFonts w:ascii="Arial" w:eastAsia="Times New Roman" w:hAnsi="Arial" w:cs="Arial"/>
          <w:sz w:val="22"/>
          <w:szCs w:val="22"/>
          <w:lang w:eastAsia="it-IT"/>
        </w:rPr>
        <w:t>Pisa</w:t>
      </w:r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 </w:t>
      </w:r>
    </w:p>
    <w:p w14:paraId="2CA2D4C6" w14:textId="050D5534" w:rsidR="00A62916" w:rsidRPr="006B5BB8" w:rsidRDefault="00A62916" w:rsidP="002B7FF1">
      <w:pPr>
        <w:spacing w:before="100" w:beforeAutospacing="1" w:after="100" w:afterAutospacing="1"/>
        <w:ind w:left="1276" w:hanging="1276"/>
        <w:jc w:val="both"/>
        <w:rPr>
          <w:rFonts w:ascii="Arial" w:eastAsia="Times New Roman" w:hAnsi="Arial" w:cs="Arial"/>
          <w:b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b/>
          <w:sz w:val="22"/>
          <w:szCs w:val="22"/>
          <w:lang w:eastAsia="it-IT"/>
        </w:rPr>
        <w:t>OGGETTO: Dipartimento di Scienze Veterinarie –</w:t>
      </w:r>
      <w:r w:rsidR="00031CF6" w:rsidRPr="00031CF6">
        <w:rPr>
          <w:rFonts w:ascii="Arial" w:eastAsia="Times New Roman" w:hAnsi="Arial" w:cs="Arial"/>
          <w:b/>
          <w:bCs/>
          <w:sz w:val="22"/>
          <w:szCs w:val="22"/>
          <w:lang w:eastAsia="it-IT"/>
        </w:rPr>
        <w:t xml:space="preserve"> </w:t>
      </w:r>
      <w:r w:rsidR="00484A61" w:rsidRPr="002D278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 xml:space="preserve">Bando per n. </w:t>
      </w:r>
      <w:r w:rsidR="001024C6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2</w:t>
      </w:r>
      <w:r w:rsidR="00484A61" w:rsidRPr="002D278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 xml:space="preserve"> incarichi per le </w:t>
      </w:r>
      <w:proofErr w:type="spellStart"/>
      <w:r w:rsidR="00484A61" w:rsidRPr="002D278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attivita</w:t>
      </w:r>
      <w:proofErr w:type="spellEnd"/>
      <w:r w:rsidR="00484A61" w:rsidRPr="002D278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 xml:space="preserve">̀ di tutorato, didattiche-integrative, propedeutiche e di recupero – Tutorato agli studenti che svolgono il tirocinio pratico nell’ambito della </w:t>
      </w:r>
      <w:r w:rsidR="00592E39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n</w:t>
      </w:r>
      <w:r w:rsidR="00484A61" w:rsidRPr="002D278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 xml:space="preserve">utrizione </w:t>
      </w:r>
      <w:r w:rsidR="00484A61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e a</w:t>
      </w:r>
      <w:r w:rsidR="00484A61" w:rsidRPr="002D278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limentazione</w:t>
      </w:r>
      <w:r w:rsidR="00484A61">
        <w:rPr>
          <w:rFonts w:ascii="Arial" w:eastAsia="Times New Roman" w:hAnsi="Arial" w:cs="Arial"/>
          <w:b/>
          <w:bCs/>
          <w:sz w:val="22"/>
          <w:szCs w:val="22"/>
          <w:lang w:eastAsia="it-IT"/>
        </w:rPr>
        <w:t xml:space="preserve"> animale</w:t>
      </w:r>
      <w:r w:rsidR="00C946D2">
        <w:rPr>
          <w:rFonts w:ascii="Arial" w:eastAsia="Times New Roman" w:hAnsi="Arial" w:cs="Arial"/>
          <w:sz w:val="22"/>
          <w:szCs w:val="22"/>
          <w:lang w:eastAsia="it-IT"/>
        </w:rPr>
        <w:t xml:space="preserve"> </w:t>
      </w:r>
      <w:proofErr w:type="spellStart"/>
      <w:r w:rsidR="00484A61" w:rsidRPr="002D278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a.a</w:t>
      </w:r>
      <w:proofErr w:type="spellEnd"/>
      <w:r w:rsidR="00484A61" w:rsidRPr="002D278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. 202</w:t>
      </w:r>
      <w:r w:rsidR="001024C6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4</w:t>
      </w:r>
      <w:r w:rsidR="00484A61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/2</w:t>
      </w:r>
      <w:r w:rsidR="001024C6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5</w:t>
      </w:r>
      <w:r w:rsidRPr="006B5BB8">
        <w:rPr>
          <w:rFonts w:ascii="Arial" w:eastAsia="Times New Roman" w:hAnsi="Arial" w:cs="Arial"/>
          <w:b/>
          <w:sz w:val="22"/>
          <w:szCs w:val="22"/>
          <w:lang w:eastAsia="it-IT"/>
        </w:rPr>
        <w:t>.</w:t>
      </w:r>
    </w:p>
    <w:p w14:paraId="7DC98379" w14:textId="77777777" w:rsidR="00A62916" w:rsidRPr="006B5BB8" w:rsidRDefault="00A62916" w:rsidP="00A62916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Il/la sottoscritto/a ___________________________________________________________ nato/a il ______________ a _____________________________ C.F. ___________________________ residente a _____________________________________________________ prov. _________ </w:t>
      </w:r>
    </w:p>
    <w:p w14:paraId="36C5A71A" w14:textId="77777777" w:rsidR="00A62916" w:rsidRPr="006B5BB8" w:rsidRDefault="00A62916" w:rsidP="00A62916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in via/viale/piazza _____________________________________ n. _______ - CAP __________ telefono _____________________________ cellulare _________________________________ </w:t>
      </w:r>
    </w:p>
    <w:p w14:paraId="57A86AE2" w14:textId="77CFD4D2" w:rsidR="00A62916" w:rsidRPr="006B5BB8" w:rsidRDefault="00A62916" w:rsidP="00A77354">
      <w:pPr>
        <w:spacing w:before="100" w:beforeAutospacing="1" w:after="100" w:afterAutospacing="1"/>
        <w:rPr>
          <w:rFonts w:ascii="Times New Roman" w:eastAsia="Times New Roman" w:hAnsi="Times New Roman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>e-mail</w:t>
      </w:r>
      <w:r w:rsidRPr="006B5BB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*</w:t>
      </w:r>
      <w:r w:rsidRPr="006B5BB8">
        <w:rPr>
          <w:rFonts w:ascii="Arial" w:eastAsia="Times New Roman" w:hAnsi="Arial" w:cs="Arial"/>
          <w:sz w:val="22"/>
          <w:szCs w:val="22"/>
          <w:lang w:eastAsia="it-IT"/>
        </w:rPr>
        <w:t>________________________________________ matricola n.______________________</w:t>
      </w:r>
      <w:r w:rsidRPr="006B5BB8">
        <w:rPr>
          <w:rFonts w:ascii="ArialMT" w:eastAsia="Times New Roman" w:hAnsi="ArialMT"/>
          <w:sz w:val="22"/>
          <w:szCs w:val="22"/>
          <w:lang w:eastAsia="it-IT"/>
        </w:rPr>
        <w:t xml:space="preserve"> </w:t>
      </w:r>
      <w:r w:rsidRPr="006B5BB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*</w:t>
      </w:r>
      <w:r w:rsidRPr="006B5BB8">
        <w:rPr>
          <w:rFonts w:ascii="ArialMT" w:eastAsia="Times New Roman" w:hAnsi="ArialMT"/>
          <w:sz w:val="22"/>
          <w:szCs w:val="22"/>
          <w:lang w:eastAsia="it-IT"/>
        </w:rPr>
        <w:t>indicare e-mail istituzionale @</w:t>
      </w:r>
      <w:r w:rsidR="00A77354">
        <w:rPr>
          <w:rFonts w:ascii="ArialMT" w:eastAsia="Times New Roman" w:hAnsi="ArialMT"/>
          <w:sz w:val="22"/>
          <w:szCs w:val="22"/>
          <w:lang w:eastAsia="it-IT"/>
        </w:rPr>
        <w:t>studenti.unipi.it</w:t>
      </w:r>
    </w:p>
    <w:p w14:paraId="73194327" w14:textId="74C5930C" w:rsidR="00A62916" w:rsidRPr="006B5BB8" w:rsidRDefault="00A62916" w:rsidP="004C5A9B">
      <w:pPr>
        <w:spacing w:before="100" w:beforeAutospacing="1" w:after="100" w:afterAutospacing="1"/>
        <w:jc w:val="center"/>
        <w:rPr>
          <w:rFonts w:ascii="Times New Roman" w:eastAsia="Times New Roman" w:hAnsi="Times New Roman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b/>
          <w:bCs/>
          <w:sz w:val="22"/>
          <w:szCs w:val="22"/>
          <w:lang w:eastAsia="it-IT"/>
        </w:rPr>
        <w:t>CHIEDE</w:t>
      </w:r>
    </w:p>
    <w:p w14:paraId="2B323451" w14:textId="3E46BABF" w:rsidR="00A62916" w:rsidRPr="006B5BB8" w:rsidRDefault="00A62916" w:rsidP="00B9355F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di partecipare alla selezione per l’attribuzione dell’“Assegno per l’incentivazione delle </w:t>
      </w:r>
      <w:proofErr w:type="spellStart"/>
      <w:r w:rsidRPr="006B5BB8">
        <w:rPr>
          <w:rFonts w:ascii="Arial" w:eastAsia="Times New Roman" w:hAnsi="Arial" w:cs="Arial"/>
          <w:sz w:val="22"/>
          <w:szCs w:val="22"/>
          <w:lang w:eastAsia="it-IT"/>
        </w:rPr>
        <w:t>attivita</w:t>
      </w:r>
      <w:proofErr w:type="spellEnd"/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̀ di tutorato, didattiche-integrative, propedeutiche e di recupero” </w:t>
      </w:r>
      <w:r w:rsidR="002B7FF1"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in oggetto </w:t>
      </w:r>
      <w:r w:rsidR="00592E39">
        <w:rPr>
          <w:rFonts w:ascii="Arial" w:eastAsia="Times New Roman" w:hAnsi="Arial" w:cs="Arial"/>
          <w:b/>
          <w:sz w:val="22"/>
          <w:szCs w:val="22"/>
          <w:lang w:eastAsia="it-IT"/>
        </w:rPr>
        <w:t>presso il</w:t>
      </w:r>
      <w:r w:rsidR="00031CF6" w:rsidRPr="00031CF6">
        <w:rPr>
          <w:rFonts w:ascii="Arial" w:eastAsia="Times New Roman" w:hAnsi="Arial" w:cs="Arial"/>
          <w:b/>
          <w:sz w:val="22"/>
          <w:szCs w:val="22"/>
          <w:lang w:eastAsia="it-IT"/>
        </w:rPr>
        <w:t xml:space="preserve"> </w:t>
      </w:r>
      <w:r w:rsidR="008C151A" w:rsidRPr="00031CF6">
        <w:rPr>
          <w:rFonts w:ascii="Arial" w:eastAsia="Times New Roman" w:hAnsi="Arial" w:cs="Arial"/>
          <w:b/>
          <w:sz w:val="22"/>
          <w:szCs w:val="22"/>
          <w:lang w:eastAsia="it-IT"/>
        </w:rPr>
        <w:t xml:space="preserve">Centro </w:t>
      </w:r>
      <w:r w:rsidR="009C0E1B" w:rsidRPr="00031CF6">
        <w:rPr>
          <w:rFonts w:ascii="Arial" w:eastAsia="Times New Roman" w:hAnsi="Arial" w:cs="Arial"/>
          <w:b/>
          <w:sz w:val="22"/>
          <w:szCs w:val="22"/>
          <w:lang w:eastAsia="it-IT"/>
        </w:rPr>
        <w:t>di</w:t>
      </w:r>
      <w:r w:rsidR="009C0E1B"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 </w:t>
      </w:r>
      <w:r w:rsidR="009C0E1B" w:rsidRPr="00031CF6">
        <w:rPr>
          <w:rFonts w:ascii="Arial" w:eastAsia="Times New Roman" w:hAnsi="Arial" w:cs="Arial"/>
          <w:b/>
          <w:sz w:val="22"/>
          <w:szCs w:val="22"/>
          <w:lang w:eastAsia="it-IT"/>
        </w:rPr>
        <w:t xml:space="preserve">Ricerche Agro-Ambientali </w:t>
      </w:r>
      <w:r w:rsidR="00031CF6" w:rsidRPr="00031CF6">
        <w:rPr>
          <w:rFonts w:ascii="Arial" w:eastAsia="Times New Roman" w:hAnsi="Arial" w:cs="Arial"/>
          <w:b/>
          <w:sz w:val="22"/>
          <w:szCs w:val="22"/>
          <w:lang w:eastAsia="it-IT"/>
        </w:rPr>
        <w:t>“E. Avanzi” a San Piero a Grado</w:t>
      </w:r>
      <w:r w:rsidR="00A77354">
        <w:rPr>
          <w:rFonts w:ascii="Arial" w:eastAsia="Times New Roman" w:hAnsi="Arial" w:cs="Arial"/>
          <w:sz w:val="22"/>
          <w:szCs w:val="22"/>
          <w:lang w:eastAsia="it-IT"/>
        </w:rPr>
        <w:t xml:space="preserve"> </w:t>
      </w:r>
      <w:r w:rsidR="00C946D2" w:rsidRPr="00300640">
        <w:rPr>
          <w:rFonts w:ascii="Arial" w:eastAsia="Times New Roman" w:hAnsi="Arial" w:cs="Arial"/>
          <w:b/>
          <w:sz w:val="22"/>
          <w:szCs w:val="22"/>
          <w:lang w:eastAsia="it-IT"/>
        </w:rPr>
        <w:t>o altre aree di applicazione</w:t>
      </w:r>
      <w:r w:rsidR="00C946D2" w:rsidRPr="00C946D2">
        <w:rPr>
          <w:rFonts w:ascii="Arial" w:eastAsia="Times New Roman" w:hAnsi="Arial" w:cs="Arial"/>
          <w:sz w:val="22"/>
          <w:szCs w:val="22"/>
          <w:lang w:eastAsia="it-IT"/>
        </w:rPr>
        <w:t xml:space="preserve"> </w:t>
      </w:r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dichiarando, </w:t>
      </w:r>
      <w:r w:rsidR="00A77354">
        <w:rPr>
          <w:rFonts w:ascii="Arial" w:eastAsia="Times New Roman" w:hAnsi="Arial" w:cs="Arial"/>
          <w:sz w:val="22"/>
          <w:szCs w:val="22"/>
          <w:lang w:eastAsia="it-IT"/>
        </w:rPr>
        <w:t>sotto la propria responsabilità</w:t>
      </w:r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 di essere in possesso dei requisiti di ammissione docu</w:t>
      </w:r>
      <w:r w:rsidR="00A77354">
        <w:rPr>
          <w:rFonts w:ascii="Arial" w:eastAsia="Times New Roman" w:hAnsi="Arial" w:cs="Arial"/>
          <w:sz w:val="22"/>
          <w:szCs w:val="22"/>
          <w:lang w:eastAsia="it-IT"/>
        </w:rPr>
        <w:t>mentati nel proprio curriculum.</w:t>
      </w:r>
    </w:p>
    <w:p w14:paraId="400DD8B9" w14:textId="77777777" w:rsidR="00A62916" w:rsidRPr="006B5BB8" w:rsidRDefault="00A62916" w:rsidP="00A62916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Allega alla presente domanda: </w:t>
      </w:r>
    </w:p>
    <w:p w14:paraId="5EE30C4D" w14:textId="40A17E13" w:rsidR="004C5A9B" w:rsidRDefault="00A62916" w:rsidP="004C5A9B">
      <w:pPr>
        <w:pStyle w:val="Paragrafoelenco"/>
        <w:numPr>
          <w:ilvl w:val="0"/>
          <w:numId w:val="8"/>
        </w:numPr>
        <w:tabs>
          <w:tab w:val="left" w:pos="284"/>
        </w:tabs>
        <w:spacing w:before="100" w:beforeAutospacing="1" w:after="100" w:afterAutospacing="1"/>
        <w:ind w:left="0" w:hanging="11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>Curriculum vitae in formato europeo</w:t>
      </w:r>
    </w:p>
    <w:p w14:paraId="0E6E72D3" w14:textId="2030AE14" w:rsidR="00F434AE" w:rsidRPr="006B5BB8" w:rsidRDefault="00F434AE" w:rsidP="00F434AE">
      <w:pPr>
        <w:pStyle w:val="Paragrafoelenco"/>
        <w:numPr>
          <w:ilvl w:val="0"/>
          <w:numId w:val="8"/>
        </w:numPr>
        <w:tabs>
          <w:tab w:val="left" w:pos="284"/>
        </w:tabs>
        <w:spacing w:before="100" w:beforeAutospacing="1" w:after="100" w:afterAutospacing="1"/>
        <w:ind w:left="284" w:hanging="284"/>
        <w:rPr>
          <w:rFonts w:ascii="Arial" w:eastAsia="Times New Roman" w:hAnsi="Arial" w:cs="Arial"/>
          <w:sz w:val="22"/>
          <w:szCs w:val="22"/>
          <w:lang w:eastAsia="it-IT"/>
        </w:rPr>
      </w:pPr>
      <w:r w:rsidRPr="00F434AE">
        <w:rPr>
          <w:rFonts w:ascii="Arial" w:eastAsia="Times New Roman" w:hAnsi="Arial" w:cs="Arial"/>
          <w:sz w:val="22"/>
          <w:szCs w:val="22"/>
          <w:lang w:eastAsia="it-IT"/>
        </w:rPr>
        <w:t>Certificato esami sostenuti con votazione (scaricabile dal portale Alice studenti).</w:t>
      </w:r>
    </w:p>
    <w:p w14:paraId="6E400E1E" w14:textId="0709C8E8" w:rsidR="00A62916" w:rsidRPr="006B5BB8" w:rsidRDefault="00A62916" w:rsidP="004C5A9B">
      <w:pPr>
        <w:pStyle w:val="Paragrafoelenco"/>
        <w:numPr>
          <w:ilvl w:val="0"/>
          <w:numId w:val="8"/>
        </w:numPr>
        <w:tabs>
          <w:tab w:val="left" w:pos="284"/>
        </w:tabs>
        <w:spacing w:before="100" w:beforeAutospacing="1" w:after="100" w:afterAutospacing="1"/>
        <w:ind w:left="0" w:hanging="11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>Cop</w:t>
      </w:r>
      <w:r w:rsidR="00F434AE">
        <w:rPr>
          <w:rFonts w:ascii="Arial" w:eastAsia="Times New Roman" w:hAnsi="Arial" w:cs="Arial"/>
          <w:sz w:val="22"/>
          <w:szCs w:val="22"/>
          <w:lang w:eastAsia="it-IT"/>
        </w:rPr>
        <w:t>ia di un documento di identità in corso di validità</w:t>
      </w:r>
    </w:p>
    <w:p w14:paraId="2A6A77BB" w14:textId="77777777" w:rsidR="00A62916" w:rsidRPr="006B5BB8" w:rsidRDefault="00A62916" w:rsidP="00A62916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lang w:eastAsia="it-IT"/>
        </w:rPr>
      </w:pPr>
      <w:r w:rsidRPr="006B5BB8">
        <w:rPr>
          <w:rFonts w:ascii="Arial" w:eastAsia="Times New Roman" w:hAnsi="Arial" w:cs="Arial"/>
          <w:sz w:val="22"/>
          <w:szCs w:val="22"/>
          <w:lang w:eastAsia="it-IT"/>
        </w:rPr>
        <w:t xml:space="preserve">Data, _____________________ Firma _____________________________ </w:t>
      </w:r>
    </w:p>
    <w:p w14:paraId="7486B357" w14:textId="77777777" w:rsidR="00F105B4" w:rsidRPr="006B5BB8" w:rsidRDefault="00F105B4" w:rsidP="00A62916">
      <w:pPr>
        <w:spacing w:line="360" w:lineRule="auto"/>
        <w:rPr>
          <w:rFonts w:ascii="Arial" w:hAnsi="Arial" w:cs="Arial"/>
          <w:color w:val="000000"/>
          <w:sz w:val="22"/>
          <w:szCs w:val="22"/>
          <w:lang w:eastAsia="it-IT"/>
        </w:rPr>
      </w:pPr>
    </w:p>
    <w:sectPr w:rsidR="00F105B4" w:rsidRPr="006B5BB8" w:rsidSect="00A7735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0" w:h="16840"/>
      <w:pgMar w:top="2268" w:right="1134" w:bottom="680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5B99EC" w14:textId="77777777" w:rsidR="007A7503" w:rsidRDefault="007A7503" w:rsidP="00AF5965">
      <w:r>
        <w:separator/>
      </w:r>
    </w:p>
  </w:endnote>
  <w:endnote w:type="continuationSeparator" w:id="0">
    <w:p w14:paraId="3F7777A9" w14:textId="77777777" w:rsidR="007A7503" w:rsidRDefault="007A7503" w:rsidP="00AF5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MT">
    <w:altName w:val="Arial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@Batang">
    <w:altName w:val="@Malgun Gothic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dobe Garamond Pro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661686" w14:textId="77777777" w:rsidR="005906B1" w:rsidRDefault="005906B1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6725D5" w14:textId="77777777" w:rsidR="005906B1" w:rsidRDefault="005906B1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C3DE6B" w14:textId="77777777" w:rsidR="005906B1" w:rsidRDefault="005906B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B10093" w14:textId="77777777" w:rsidR="007A7503" w:rsidRDefault="007A7503" w:rsidP="00AF5965">
      <w:r>
        <w:separator/>
      </w:r>
    </w:p>
  </w:footnote>
  <w:footnote w:type="continuationSeparator" w:id="0">
    <w:p w14:paraId="1A93D406" w14:textId="77777777" w:rsidR="007A7503" w:rsidRDefault="007A7503" w:rsidP="00AF59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2C913D" w14:textId="77777777" w:rsidR="005906B1" w:rsidRDefault="005906B1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C53754" w14:textId="77777777" w:rsidR="005906B1" w:rsidRDefault="005906B1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ook w:val="04A0" w:firstRow="1" w:lastRow="0" w:firstColumn="1" w:lastColumn="0" w:noHBand="0" w:noVBand="1"/>
    </w:tblPr>
    <w:tblGrid>
      <w:gridCol w:w="8256"/>
      <w:gridCol w:w="1376"/>
    </w:tblGrid>
    <w:tr w:rsidR="00C87088" w:rsidRPr="003608C5" w14:paraId="6B434684" w14:textId="77777777" w:rsidTr="009E6CDB">
      <w:trPr>
        <w:trHeight w:val="955"/>
      </w:trPr>
      <w:tc>
        <w:tcPr>
          <w:tcW w:w="8256" w:type="dxa"/>
          <w:shd w:val="clear" w:color="auto" w:fill="auto"/>
        </w:tcPr>
        <w:p w14:paraId="0D9FFF01" w14:textId="04388A96" w:rsidR="00C87088" w:rsidRPr="003608C5" w:rsidRDefault="00C87088" w:rsidP="00C87088">
          <w:pPr>
            <w:pStyle w:val="Intestazione"/>
          </w:pPr>
        </w:p>
      </w:tc>
      <w:tc>
        <w:tcPr>
          <w:tcW w:w="1376" w:type="dxa"/>
          <w:vMerge w:val="restart"/>
          <w:shd w:val="clear" w:color="auto" w:fill="auto"/>
        </w:tcPr>
        <w:p w14:paraId="4E0685AE" w14:textId="77777777" w:rsidR="00C87088" w:rsidRPr="003608C5" w:rsidRDefault="00C87088" w:rsidP="00C87088">
          <w:pPr>
            <w:pStyle w:val="Intestazione"/>
          </w:pPr>
        </w:p>
      </w:tc>
    </w:tr>
    <w:tr w:rsidR="00C87088" w:rsidRPr="003608C5" w14:paraId="1B96AD0D" w14:textId="77777777" w:rsidTr="009E6CDB">
      <w:trPr>
        <w:trHeight w:val="316"/>
      </w:trPr>
      <w:tc>
        <w:tcPr>
          <w:tcW w:w="8256" w:type="dxa"/>
          <w:shd w:val="clear" w:color="auto" w:fill="auto"/>
        </w:tcPr>
        <w:p w14:paraId="0EF51BC9" w14:textId="77777777" w:rsidR="00C87088" w:rsidRPr="003608C5" w:rsidRDefault="00C87088" w:rsidP="00C87088">
          <w:pPr>
            <w:pStyle w:val="Intestazione"/>
            <w:rPr>
              <w:rFonts w:ascii="Adobe Garamond Pro" w:hAnsi="Adobe Garamond Pro"/>
              <w:b/>
              <w:i/>
              <w:sz w:val="28"/>
              <w:szCs w:val="28"/>
            </w:rPr>
          </w:pPr>
        </w:p>
        <w:p w14:paraId="6C379BCC" w14:textId="77777777" w:rsidR="00C87088" w:rsidRPr="003608C5" w:rsidRDefault="00C87088" w:rsidP="00C87088">
          <w:pPr>
            <w:pStyle w:val="Intestazione"/>
          </w:pPr>
        </w:p>
      </w:tc>
      <w:tc>
        <w:tcPr>
          <w:tcW w:w="1376" w:type="dxa"/>
          <w:vMerge/>
          <w:shd w:val="clear" w:color="auto" w:fill="auto"/>
        </w:tcPr>
        <w:p w14:paraId="2C60E0A4" w14:textId="77777777" w:rsidR="00C87088" w:rsidRPr="003608C5" w:rsidRDefault="00C87088" w:rsidP="00C87088">
          <w:pPr>
            <w:pStyle w:val="Intestazione"/>
          </w:pPr>
        </w:p>
      </w:tc>
    </w:tr>
  </w:tbl>
  <w:p w14:paraId="7E798B69" w14:textId="77777777" w:rsidR="00C87088" w:rsidRDefault="00C87088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62336" behindDoc="1" locked="0" layoutInCell="1" allowOverlap="1" wp14:anchorId="40FECF9B" wp14:editId="0A6F4A13">
          <wp:simplePos x="0" y="0"/>
          <wp:positionH relativeFrom="column">
            <wp:posOffset>5307330</wp:posOffset>
          </wp:positionH>
          <wp:positionV relativeFrom="paragraph">
            <wp:posOffset>-1435735</wp:posOffset>
          </wp:positionV>
          <wp:extent cx="1259840" cy="1385570"/>
          <wp:effectExtent l="0" t="0" r="0" b="5080"/>
          <wp:wrapNone/>
          <wp:docPr id="239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840" cy="13855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774258"/>
    <w:multiLevelType w:val="hybridMultilevel"/>
    <w:tmpl w:val="7A2447FC"/>
    <w:lvl w:ilvl="0" w:tplc="6BF8A4FA">
      <w:numFmt w:val="bullet"/>
      <w:lvlText w:val="-"/>
      <w:lvlJc w:val="left"/>
      <w:pPr>
        <w:ind w:left="720" w:hanging="360"/>
      </w:pPr>
      <w:rPr>
        <w:rFonts w:ascii="ArialMT" w:eastAsia="Times New Roman" w:hAnsi="ArialMT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BC5446"/>
    <w:multiLevelType w:val="hybridMultilevel"/>
    <w:tmpl w:val="7D9A00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292342"/>
    <w:multiLevelType w:val="hybridMultilevel"/>
    <w:tmpl w:val="8F4E24E8"/>
    <w:lvl w:ilvl="0" w:tplc="3E5E2CE4">
      <w:numFmt w:val="bullet"/>
      <w:lvlText w:val="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2F6E15"/>
    <w:multiLevelType w:val="hybridMultilevel"/>
    <w:tmpl w:val="C20602A6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C44345"/>
    <w:multiLevelType w:val="hybridMultilevel"/>
    <w:tmpl w:val="9C12C37C"/>
    <w:lvl w:ilvl="0" w:tplc="3E5E2CE4">
      <w:numFmt w:val="bullet"/>
      <w:lvlText w:val="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770480"/>
    <w:multiLevelType w:val="hybridMultilevel"/>
    <w:tmpl w:val="5D4E15B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6E5A02"/>
    <w:multiLevelType w:val="hybridMultilevel"/>
    <w:tmpl w:val="DD7C98E2"/>
    <w:lvl w:ilvl="0" w:tplc="49967250">
      <w:start w:val="1"/>
      <w:numFmt w:val="bullet"/>
      <w:lvlText w:val="o"/>
      <w:lvlJc w:val="left"/>
      <w:pPr>
        <w:ind w:left="502" w:hanging="360"/>
      </w:pPr>
      <w:rPr>
        <w:rFonts w:ascii="Arial" w:hAnsi="Arial" w:hint="default"/>
        <w:b/>
      </w:rPr>
    </w:lvl>
    <w:lvl w:ilvl="1" w:tplc="0410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 w15:restartNumberingAfterBreak="0">
    <w:nsid w:val="31DD1635"/>
    <w:multiLevelType w:val="hybridMultilevel"/>
    <w:tmpl w:val="66B21AC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932C81"/>
    <w:multiLevelType w:val="hybridMultilevel"/>
    <w:tmpl w:val="2EDC12C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D260C1"/>
    <w:multiLevelType w:val="hybridMultilevel"/>
    <w:tmpl w:val="AEB27AA2"/>
    <w:lvl w:ilvl="0" w:tplc="3E5E2CE4">
      <w:numFmt w:val="bullet"/>
      <w:lvlText w:val="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114D1A"/>
    <w:multiLevelType w:val="hybridMultilevel"/>
    <w:tmpl w:val="34145D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272D81"/>
    <w:multiLevelType w:val="hybridMultilevel"/>
    <w:tmpl w:val="B380DB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FC15F7"/>
    <w:multiLevelType w:val="hybridMultilevel"/>
    <w:tmpl w:val="C8E6AC5E"/>
    <w:lvl w:ilvl="0" w:tplc="74F8D744">
      <w:numFmt w:val="bullet"/>
      <w:lvlText w:val="-"/>
      <w:lvlJc w:val="left"/>
      <w:pPr>
        <w:ind w:left="720" w:hanging="360"/>
      </w:pPr>
      <w:rPr>
        <w:rFonts w:ascii="ArialMT" w:eastAsia="Times New Roman" w:hAnsi="ArialMT" w:cs="Times New Roman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6847D3A"/>
    <w:multiLevelType w:val="hybridMultilevel"/>
    <w:tmpl w:val="2ED4E002"/>
    <w:lvl w:ilvl="0" w:tplc="94E21B2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color w:val="000000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2068335">
    <w:abstractNumId w:val="11"/>
  </w:num>
  <w:num w:numId="2" w16cid:durableId="1621955347">
    <w:abstractNumId w:val="9"/>
  </w:num>
  <w:num w:numId="3" w16cid:durableId="897595173">
    <w:abstractNumId w:val="2"/>
  </w:num>
  <w:num w:numId="4" w16cid:durableId="173619124">
    <w:abstractNumId w:val="4"/>
  </w:num>
  <w:num w:numId="5" w16cid:durableId="1244756487">
    <w:abstractNumId w:val="1"/>
  </w:num>
  <w:num w:numId="6" w16cid:durableId="478422600">
    <w:abstractNumId w:val="10"/>
  </w:num>
  <w:num w:numId="7" w16cid:durableId="1662660154">
    <w:abstractNumId w:val="5"/>
  </w:num>
  <w:num w:numId="8" w16cid:durableId="783770218">
    <w:abstractNumId w:val="7"/>
  </w:num>
  <w:num w:numId="9" w16cid:durableId="289676724">
    <w:abstractNumId w:val="0"/>
  </w:num>
  <w:num w:numId="10" w16cid:durableId="538785318">
    <w:abstractNumId w:val="8"/>
  </w:num>
  <w:num w:numId="11" w16cid:durableId="1568958148">
    <w:abstractNumId w:val="12"/>
  </w:num>
  <w:num w:numId="12" w16cid:durableId="1194344835">
    <w:abstractNumId w:val="6"/>
  </w:num>
  <w:num w:numId="13" w16cid:durableId="1997101789">
    <w:abstractNumId w:val="13"/>
  </w:num>
  <w:num w:numId="14" w16cid:durableId="59621167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attachedTemplate r:id="rId1"/>
  <w:defaultTabStop w:val="708"/>
  <w:hyphenationZone w:val="283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5627"/>
    <w:rsid w:val="00031CF6"/>
    <w:rsid w:val="000447F2"/>
    <w:rsid w:val="000449E0"/>
    <w:rsid w:val="00097E87"/>
    <w:rsid w:val="000A53CF"/>
    <w:rsid w:val="000A5F2E"/>
    <w:rsid w:val="000B497E"/>
    <w:rsid w:val="000B544F"/>
    <w:rsid w:val="000B655D"/>
    <w:rsid w:val="000D0AC3"/>
    <w:rsid w:val="000D4EEF"/>
    <w:rsid w:val="000F0A05"/>
    <w:rsid w:val="000F2AF5"/>
    <w:rsid w:val="001024C6"/>
    <w:rsid w:val="00105315"/>
    <w:rsid w:val="00113067"/>
    <w:rsid w:val="00133A83"/>
    <w:rsid w:val="00136FEF"/>
    <w:rsid w:val="00143798"/>
    <w:rsid w:val="00147B47"/>
    <w:rsid w:val="00171971"/>
    <w:rsid w:val="001A69B0"/>
    <w:rsid w:val="001A75BB"/>
    <w:rsid w:val="001B3CD4"/>
    <w:rsid w:val="001C61F1"/>
    <w:rsid w:val="001E0564"/>
    <w:rsid w:val="00201119"/>
    <w:rsid w:val="00222543"/>
    <w:rsid w:val="002267E1"/>
    <w:rsid w:val="002352E6"/>
    <w:rsid w:val="00237C9A"/>
    <w:rsid w:val="002476F3"/>
    <w:rsid w:val="00252501"/>
    <w:rsid w:val="00255958"/>
    <w:rsid w:val="00260F31"/>
    <w:rsid w:val="00266E57"/>
    <w:rsid w:val="002752C7"/>
    <w:rsid w:val="00277132"/>
    <w:rsid w:val="002907D6"/>
    <w:rsid w:val="00296579"/>
    <w:rsid w:val="002A027D"/>
    <w:rsid w:val="002B7685"/>
    <w:rsid w:val="002B7FF1"/>
    <w:rsid w:val="002C158C"/>
    <w:rsid w:val="002C5F03"/>
    <w:rsid w:val="002D2788"/>
    <w:rsid w:val="002D715F"/>
    <w:rsid w:val="002E6BD4"/>
    <w:rsid w:val="002F0011"/>
    <w:rsid w:val="00300640"/>
    <w:rsid w:val="00304E98"/>
    <w:rsid w:val="00307A6B"/>
    <w:rsid w:val="003130E8"/>
    <w:rsid w:val="00320E51"/>
    <w:rsid w:val="00332F63"/>
    <w:rsid w:val="00346D93"/>
    <w:rsid w:val="00351B49"/>
    <w:rsid w:val="003608C5"/>
    <w:rsid w:val="00390526"/>
    <w:rsid w:val="00393362"/>
    <w:rsid w:val="00393938"/>
    <w:rsid w:val="003B26BA"/>
    <w:rsid w:val="003C06C4"/>
    <w:rsid w:val="003C4603"/>
    <w:rsid w:val="003E4540"/>
    <w:rsid w:val="003F7BDB"/>
    <w:rsid w:val="004023DF"/>
    <w:rsid w:val="004126D0"/>
    <w:rsid w:val="004129D5"/>
    <w:rsid w:val="0041791E"/>
    <w:rsid w:val="004206DD"/>
    <w:rsid w:val="00421769"/>
    <w:rsid w:val="00444EFB"/>
    <w:rsid w:val="00450F7C"/>
    <w:rsid w:val="00453453"/>
    <w:rsid w:val="0046413F"/>
    <w:rsid w:val="00471BC7"/>
    <w:rsid w:val="00484A61"/>
    <w:rsid w:val="00494A91"/>
    <w:rsid w:val="004C237B"/>
    <w:rsid w:val="004C5A9B"/>
    <w:rsid w:val="004D5260"/>
    <w:rsid w:val="004E203A"/>
    <w:rsid w:val="00501593"/>
    <w:rsid w:val="00515D04"/>
    <w:rsid w:val="005242E8"/>
    <w:rsid w:val="00532B1D"/>
    <w:rsid w:val="00580245"/>
    <w:rsid w:val="00580406"/>
    <w:rsid w:val="0058657B"/>
    <w:rsid w:val="005906B1"/>
    <w:rsid w:val="00592E39"/>
    <w:rsid w:val="00595152"/>
    <w:rsid w:val="005B1426"/>
    <w:rsid w:val="005C7A86"/>
    <w:rsid w:val="005C7E32"/>
    <w:rsid w:val="005D106A"/>
    <w:rsid w:val="005D2062"/>
    <w:rsid w:val="005D4A5C"/>
    <w:rsid w:val="005F6139"/>
    <w:rsid w:val="00600CE4"/>
    <w:rsid w:val="00610912"/>
    <w:rsid w:val="0062420A"/>
    <w:rsid w:val="00645364"/>
    <w:rsid w:val="006542C1"/>
    <w:rsid w:val="00680575"/>
    <w:rsid w:val="006906EC"/>
    <w:rsid w:val="006B5531"/>
    <w:rsid w:val="006B5BB8"/>
    <w:rsid w:val="006B5CB1"/>
    <w:rsid w:val="006C1C22"/>
    <w:rsid w:val="006D0936"/>
    <w:rsid w:val="006F7D43"/>
    <w:rsid w:val="00701A81"/>
    <w:rsid w:val="00701AC1"/>
    <w:rsid w:val="00727DC9"/>
    <w:rsid w:val="007349D9"/>
    <w:rsid w:val="00756384"/>
    <w:rsid w:val="00762227"/>
    <w:rsid w:val="00767887"/>
    <w:rsid w:val="00773D19"/>
    <w:rsid w:val="00776248"/>
    <w:rsid w:val="007812F1"/>
    <w:rsid w:val="00785D57"/>
    <w:rsid w:val="00790FC5"/>
    <w:rsid w:val="0079123F"/>
    <w:rsid w:val="007A139B"/>
    <w:rsid w:val="007A1451"/>
    <w:rsid w:val="007A7503"/>
    <w:rsid w:val="007A79C6"/>
    <w:rsid w:val="007B6CB7"/>
    <w:rsid w:val="007C20C7"/>
    <w:rsid w:val="007D55C1"/>
    <w:rsid w:val="007D587B"/>
    <w:rsid w:val="007E0799"/>
    <w:rsid w:val="007F24E0"/>
    <w:rsid w:val="00810286"/>
    <w:rsid w:val="008105F2"/>
    <w:rsid w:val="00810F62"/>
    <w:rsid w:val="0081724F"/>
    <w:rsid w:val="00820877"/>
    <w:rsid w:val="00841AA7"/>
    <w:rsid w:val="008431A7"/>
    <w:rsid w:val="00881C8B"/>
    <w:rsid w:val="008A658C"/>
    <w:rsid w:val="008B66DC"/>
    <w:rsid w:val="008C151A"/>
    <w:rsid w:val="008C3B87"/>
    <w:rsid w:val="008C409B"/>
    <w:rsid w:val="008D5563"/>
    <w:rsid w:val="009016F1"/>
    <w:rsid w:val="009159C6"/>
    <w:rsid w:val="009202CD"/>
    <w:rsid w:val="00920675"/>
    <w:rsid w:val="0092788B"/>
    <w:rsid w:val="00975713"/>
    <w:rsid w:val="00984BA6"/>
    <w:rsid w:val="009A187C"/>
    <w:rsid w:val="009A6FC3"/>
    <w:rsid w:val="009C0E1B"/>
    <w:rsid w:val="009E1470"/>
    <w:rsid w:val="009E38E8"/>
    <w:rsid w:val="009E6CE5"/>
    <w:rsid w:val="00A01CE7"/>
    <w:rsid w:val="00A17B0C"/>
    <w:rsid w:val="00A20B97"/>
    <w:rsid w:val="00A62916"/>
    <w:rsid w:val="00A631B2"/>
    <w:rsid w:val="00A7013E"/>
    <w:rsid w:val="00A77354"/>
    <w:rsid w:val="00AD32D2"/>
    <w:rsid w:val="00AF5965"/>
    <w:rsid w:val="00B01590"/>
    <w:rsid w:val="00B05777"/>
    <w:rsid w:val="00B12B8A"/>
    <w:rsid w:val="00B246A1"/>
    <w:rsid w:val="00B3265F"/>
    <w:rsid w:val="00B91DBA"/>
    <w:rsid w:val="00B93190"/>
    <w:rsid w:val="00B9355F"/>
    <w:rsid w:val="00BB046F"/>
    <w:rsid w:val="00BF62E7"/>
    <w:rsid w:val="00C44C8D"/>
    <w:rsid w:val="00C6213F"/>
    <w:rsid w:val="00C87088"/>
    <w:rsid w:val="00C946D2"/>
    <w:rsid w:val="00C96B5A"/>
    <w:rsid w:val="00CA558A"/>
    <w:rsid w:val="00CC216D"/>
    <w:rsid w:val="00CD7FCB"/>
    <w:rsid w:val="00CE7101"/>
    <w:rsid w:val="00CF79C2"/>
    <w:rsid w:val="00D01461"/>
    <w:rsid w:val="00D176E2"/>
    <w:rsid w:val="00D3360F"/>
    <w:rsid w:val="00D63FC3"/>
    <w:rsid w:val="00D70284"/>
    <w:rsid w:val="00D73D67"/>
    <w:rsid w:val="00D7521E"/>
    <w:rsid w:val="00D82BE5"/>
    <w:rsid w:val="00D86FF7"/>
    <w:rsid w:val="00D9663C"/>
    <w:rsid w:val="00DC6F27"/>
    <w:rsid w:val="00DD21B2"/>
    <w:rsid w:val="00DE7E69"/>
    <w:rsid w:val="00E07C13"/>
    <w:rsid w:val="00E12E6D"/>
    <w:rsid w:val="00E16725"/>
    <w:rsid w:val="00E56562"/>
    <w:rsid w:val="00E70A7D"/>
    <w:rsid w:val="00E7382A"/>
    <w:rsid w:val="00E8745E"/>
    <w:rsid w:val="00E96688"/>
    <w:rsid w:val="00E969EB"/>
    <w:rsid w:val="00EA291A"/>
    <w:rsid w:val="00EB34C5"/>
    <w:rsid w:val="00EB4883"/>
    <w:rsid w:val="00EC71C6"/>
    <w:rsid w:val="00ED0184"/>
    <w:rsid w:val="00EF34AA"/>
    <w:rsid w:val="00F105B4"/>
    <w:rsid w:val="00F42ADF"/>
    <w:rsid w:val="00F434AE"/>
    <w:rsid w:val="00F47632"/>
    <w:rsid w:val="00F52BB0"/>
    <w:rsid w:val="00F52C9C"/>
    <w:rsid w:val="00F57449"/>
    <w:rsid w:val="00F65F46"/>
    <w:rsid w:val="00F713DD"/>
    <w:rsid w:val="00FA16E4"/>
    <w:rsid w:val="00FA44EA"/>
    <w:rsid w:val="00FA6E33"/>
    <w:rsid w:val="00FD0FC0"/>
    <w:rsid w:val="00FD58AF"/>
    <w:rsid w:val="00FF5627"/>
    <w:rsid w:val="00FF5A67"/>
    <w:rsid w:val="00FF6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0E7E1C"/>
  <w15:docId w15:val="{9AB18FA1-74F5-4828-AAC6-C0362B3E7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F5965"/>
  </w:style>
  <w:style w:type="paragraph" w:styleId="Pidipagina">
    <w:name w:val="footer"/>
    <w:basedOn w:val="Normale"/>
    <w:link w:val="Pidipagina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F5965"/>
  </w:style>
  <w:style w:type="table" w:styleId="Grigliatabella">
    <w:name w:val="Table Grid"/>
    <w:basedOn w:val="Tabellanormale"/>
    <w:uiPriority w:val="39"/>
    <w:rsid w:val="00F476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1672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16725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rsid w:val="001A75B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1A75BB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2E6BD4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semiHidden/>
    <w:unhideWhenUsed/>
    <w:rsid w:val="00F105B4"/>
    <w:pPr>
      <w:spacing w:before="100" w:beforeAutospacing="1" w:after="100" w:afterAutospacing="1"/>
    </w:pPr>
    <w:rPr>
      <w:rFonts w:ascii="Times New Roman" w:eastAsia="Times New Roman" w:hAnsi="Times New Roman"/>
      <w:lang w:eastAsia="it-IT"/>
    </w:rPr>
  </w:style>
  <w:style w:type="paragraph" w:styleId="Paragrafoelenco">
    <w:name w:val="List Paragraph"/>
    <w:basedOn w:val="Normale"/>
    <w:uiPriority w:val="1"/>
    <w:qFormat/>
    <w:rsid w:val="00DD21B2"/>
    <w:pPr>
      <w:ind w:left="720"/>
      <w:contextualSpacing/>
    </w:pPr>
  </w:style>
  <w:style w:type="paragraph" w:styleId="Corpotesto">
    <w:name w:val="Body Text"/>
    <w:basedOn w:val="Normale"/>
    <w:link w:val="CorpotestoCarattere"/>
    <w:uiPriority w:val="99"/>
    <w:unhideWhenUsed/>
    <w:rsid w:val="00920675"/>
    <w:pPr>
      <w:spacing w:after="120"/>
    </w:pPr>
    <w:rPr>
      <w:rFonts w:ascii="@Batang" w:eastAsia="@Batang" w:hAnsi="@Batang" w:cs="@Batang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920675"/>
    <w:rPr>
      <w:rFonts w:ascii="@Batang" w:eastAsia="@Batang" w:hAnsi="@Batang" w:cs="@Batang"/>
      <w:sz w:val="24"/>
      <w:szCs w:val="24"/>
      <w:lang w:eastAsia="en-US"/>
    </w:rPr>
  </w:style>
  <w:style w:type="paragraph" w:styleId="Revisione">
    <w:name w:val="Revision"/>
    <w:hidden/>
    <w:uiPriority w:val="99"/>
    <w:semiHidden/>
    <w:rsid w:val="009C0E1B"/>
    <w:rPr>
      <w:sz w:val="24"/>
      <w:szCs w:val="24"/>
      <w:lang w:eastAsia="en-US"/>
    </w:rPr>
  </w:style>
  <w:style w:type="character" w:styleId="Rimandocommento">
    <w:name w:val="annotation reference"/>
    <w:basedOn w:val="Carpredefinitoparagrafo"/>
    <w:uiPriority w:val="99"/>
    <w:semiHidden/>
    <w:unhideWhenUsed/>
    <w:rsid w:val="009C0E1B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9C0E1B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9C0E1B"/>
    <w:rPr>
      <w:lang w:eastAsia="en-US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C0E1B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C0E1B"/>
    <w:rPr>
      <w:b/>
      <w:bCs/>
      <w:lang w:eastAsia="en-US"/>
    </w:rPr>
  </w:style>
  <w:style w:type="character" w:styleId="Enfasicorsivo">
    <w:name w:val="Emphasis"/>
    <w:basedOn w:val="Carpredefinitoparagrafo"/>
    <w:uiPriority w:val="20"/>
    <w:qFormat/>
    <w:rsid w:val="007F24E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020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1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24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089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318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507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4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96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44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256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09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190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5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999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274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290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4549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6933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980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019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9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758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04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373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9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191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156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218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27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664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604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TECH\Downloads\cartaintestat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E0A92A922FA84E94607377C3E711B7" ma:contentTypeVersion="19" ma:contentTypeDescription="Create a new document." ma:contentTypeScope="" ma:versionID="fcbf6e5a11f155986704f90be3cc3cae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d57b3bbcd875587ddb635c5b5dc66ab9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2dd43708-bed7-4fe0-9f1a-6e201fad03fa" xsi:nil="true"/>
    <lcf76f155ced4ddcb4097134ff3c332f xmlns="2dd43708-bed7-4fe0-9f1a-6e201fad03fa">
      <Terms xmlns="http://schemas.microsoft.com/office/infopath/2007/PartnerControls"/>
    </lcf76f155ced4ddcb4097134ff3c332f>
    <TaxCatchAll xmlns="dffc06e5-57f0-446a-8fee-530570e5b852" xsi:nil="true"/>
  </documentManagement>
</p:properties>
</file>

<file path=customXml/itemProps1.xml><?xml version="1.0" encoding="utf-8"?>
<ds:datastoreItem xmlns:ds="http://schemas.openxmlformats.org/officeDocument/2006/customXml" ds:itemID="{0A9DB8A9-CD96-42E2-A675-384226A20E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c06e5-57f0-446a-8fee-530570e5b852"/>
    <ds:schemaRef ds:uri="2dd43708-bed7-4fe0-9f1a-6e201fad0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700BD46-A060-4E09-8EC5-F261A639E92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4725E68-5980-4369-BC05-0E3D6519785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B6A6533-101D-49C0-A745-92BDFBF15F4A}">
  <ds:schemaRefs>
    <ds:schemaRef ds:uri="http://schemas.microsoft.com/office/2006/metadata/properties"/>
    <ds:schemaRef ds:uri="http://schemas.microsoft.com/office/infopath/2007/PartnerControls"/>
    <ds:schemaRef ds:uri="2dd43708-bed7-4fe0-9f1a-6e201fad03fa"/>
    <ds:schemaRef ds:uri="dffc06e5-57f0-446a-8fee-530570e5b85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cartaintestata</Template>
  <TotalTime>4</TotalTime>
  <Pages>1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SANTECH</dc:creator>
  <cp:lastModifiedBy>Antonella Chicca</cp:lastModifiedBy>
  <cp:revision>3</cp:revision>
  <cp:lastPrinted>2024-11-18T16:26:00Z</cp:lastPrinted>
  <dcterms:created xsi:type="dcterms:W3CDTF">2024-11-18T16:27:00Z</dcterms:created>
  <dcterms:modified xsi:type="dcterms:W3CDTF">2024-11-18T16:29:00Z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0x0101004AE0A92A922FA84E94607377C3E711B7</vt:lpwstr>
  </property>
  <property fmtid="{D5CDD505-2E9C-101B-9397-08002B2CF9AE}" pid="3" name="MediaServiceImageTags">
    <vt:lpwstr/>
  </property>
</Properties>
</file>