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04798" w14:textId="77777777" w:rsidR="00966BE8" w:rsidRPr="00713FD3" w:rsidRDefault="00966BE8" w:rsidP="00966BE8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FAC-SIMILE DI DOMANDA (Allegato 1)</w:t>
      </w:r>
    </w:p>
    <w:p w14:paraId="37476085" w14:textId="77777777" w:rsidR="00966BE8" w:rsidRPr="00713FD3" w:rsidRDefault="00966BE8" w:rsidP="00966BE8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484EA109" w14:textId="77777777" w:rsidR="00966BE8" w:rsidRPr="00713FD3" w:rsidRDefault="00966BE8" w:rsidP="00966BE8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0B84C47E" w14:textId="77777777" w:rsidR="00966BE8" w:rsidRPr="00713FD3" w:rsidRDefault="00966BE8" w:rsidP="00966BE8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F72D0AA" w14:textId="77777777" w:rsidR="00966BE8" w:rsidRPr="00713FD3" w:rsidRDefault="00966BE8" w:rsidP="00966BE8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Al Direttore del</w:t>
      </w:r>
    </w:p>
    <w:p w14:paraId="72BC011E" w14:textId="77777777" w:rsidR="00966BE8" w:rsidRPr="00713FD3" w:rsidRDefault="00966BE8" w:rsidP="00966BE8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Dipartimento di Scienze Veterinarie</w:t>
      </w:r>
    </w:p>
    <w:p w14:paraId="3183C360" w14:textId="77777777" w:rsidR="00966BE8" w:rsidRPr="00713FD3" w:rsidRDefault="00966BE8" w:rsidP="00966BE8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Università di Pisa</w:t>
      </w:r>
    </w:p>
    <w:p w14:paraId="26EB0DDF" w14:textId="77777777" w:rsidR="00966BE8" w:rsidRPr="00713FD3" w:rsidRDefault="00966BE8" w:rsidP="00966BE8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Viale delle Piagge, 2</w:t>
      </w:r>
    </w:p>
    <w:p w14:paraId="227FEF3E" w14:textId="77777777" w:rsidR="00966BE8" w:rsidRPr="00713FD3" w:rsidRDefault="00AB569F" w:rsidP="00F43AB8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56124</w:t>
      </w:r>
      <w:r w:rsidR="00F43AB8" w:rsidRPr="00713FD3">
        <w:rPr>
          <w:rFonts w:ascii="Arial" w:hAnsi="Arial" w:cs="Arial"/>
          <w:sz w:val="22"/>
          <w:szCs w:val="22"/>
        </w:rPr>
        <w:t xml:space="preserve"> </w:t>
      </w:r>
      <w:r w:rsidR="00352A8A" w:rsidRPr="00713FD3">
        <w:rPr>
          <w:rFonts w:ascii="Arial" w:hAnsi="Arial" w:cs="Arial"/>
          <w:sz w:val="22"/>
          <w:szCs w:val="22"/>
        </w:rPr>
        <w:t>Pisa</w:t>
      </w:r>
    </w:p>
    <w:p w14:paraId="2109DF17" w14:textId="6180F819" w:rsidR="00966BE8" w:rsidRDefault="00966BE8" w:rsidP="00966BE8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BBAB3FF" w14:textId="77777777" w:rsidR="003F2AC6" w:rsidRPr="00713FD3" w:rsidRDefault="003F2AC6" w:rsidP="00966BE8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12C0265D" w14:textId="625DBDBE" w:rsidR="00966BE8" w:rsidRPr="003F2AC6" w:rsidRDefault="00966BE8" w:rsidP="003F2AC6">
      <w:pPr>
        <w:ind w:left="1276" w:hanging="1276"/>
        <w:jc w:val="both"/>
        <w:rPr>
          <w:rFonts w:ascii="Arial" w:hAnsi="Arial" w:cs="Arial"/>
          <w:b/>
          <w:sz w:val="22"/>
          <w:szCs w:val="22"/>
        </w:rPr>
      </w:pPr>
      <w:r w:rsidRPr="003F2AC6">
        <w:rPr>
          <w:rFonts w:ascii="Arial" w:hAnsi="Arial" w:cs="Arial"/>
          <w:b/>
          <w:sz w:val="22"/>
          <w:szCs w:val="22"/>
        </w:rPr>
        <w:t xml:space="preserve">OGGETTO: Dipartimento di Scienze Veterinarie – </w:t>
      </w:r>
      <w:r w:rsidR="00FC3CA9" w:rsidRPr="003F2AC6">
        <w:rPr>
          <w:rFonts w:ascii="Arial" w:hAnsi="Arial" w:cs="Arial"/>
          <w:b/>
          <w:sz w:val="22"/>
          <w:szCs w:val="22"/>
        </w:rPr>
        <w:t xml:space="preserve">n. </w:t>
      </w:r>
      <w:r w:rsidR="00F21AEC">
        <w:rPr>
          <w:rFonts w:ascii="Arial" w:hAnsi="Arial" w:cs="Arial"/>
          <w:b/>
          <w:sz w:val="22"/>
          <w:szCs w:val="22"/>
        </w:rPr>
        <w:t>1</w:t>
      </w:r>
      <w:r w:rsidR="00FC3CA9" w:rsidRPr="003F2AC6">
        <w:rPr>
          <w:rFonts w:ascii="Arial" w:hAnsi="Arial" w:cs="Arial"/>
          <w:b/>
          <w:sz w:val="22"/>
          <w:szCs w:val="22"/>
        </w:rPr>
        <w:t xml:space="preserve"> </w:t>
      </w:r>
      <w:r w:rsidR="003F2AC6" w:rsidRPr="003F2AC6">
        <w:rPr>
          <w:rFonts w:ascii="Arial" w:hAnsi="Arial" w:cs="Arial"/>
          <w:b/>
          <w:sz w:val="22"/>
          <w:szCs w:val="22"/>
        </w:rPr>
        <w:t>incaric</w:t>
      </w:r>
      <w:r w:rsidR="00F21AEC">
        <w:rPr>
          <w:rFonts w:ascii="Arial" w:hAnsi="Arial" w:cs="Arial"/>
          <w:b/>
          <w:sz w:val="22"/>
          <w:szCs w:val="22"/>
        </w:rPr>
        <w:t>o</w:t>
      </w:r>
      <w:r w:rsidR="003F2AC6" w:rsidRPr="003F2AC6">
        <w:rPr>
          <w:rFonts w:ascii="Arial" w:hAnsi="Arial" w:cs="Arial"/>
          <w:b/>
          <w:sz w:val="22"/>
          <w:szCs w:val="22"/>
        </w:rPr>
        <w:t xml:space="preserve"> gratuit</w:t>
      </w:r>
      <w:r w:rsidR="00F21AEC">
        <w:rPr>
          <w:rFonts w:ascii="Arial" w:hAnsi="Arial" w:cs="Arial"/>
          <w:b/>
          <w:sz w:val="22"/>
          <w:szCs w:val="22"/>
        </w:rPr>
        <w:t>o</w:t>
      </w:r>
      <w:r w:rsidR="003F2AC6" w:rsidRPr="003F2AC6">
        <w:rPr>
          <w:rFonts w:ascii="Arial" w:hAnsi="Arial" w:cs="Arial"/>
          <w:b/>
          <w:sz w:val="22"/>
          <w:szCs w:val="22"/>
        </w:rPr>
        <w:t xml:space="preserve"> per Attività Didattica Sussidiaria</w:t>
      </w:r>
      <w:r w:rsidR="00F21AEC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F21AEC">
        <w:rPr>
          <w:rFonts w:ascii="Arial" w:hAnsi="Arial" w:cs="Arial"/>
          <w:b/>
          <w:sz w:val="22"/>
          <w:szCs w:val="22"/>
        </w:rPr>
        <w:t>1°</w:t>
      </w:r>
      <w:proofErr w:type="gramEnd"/>
      <w:r w:rsidR="00F21AEC">
        <w:rPr>
          <w:rFonts w:ascii="Arial" w:hAnsi="Arial" w:cs="Arial"/>
          <w:b/>
          <w:sz w:val="22"/>
          <w:szCs w:val="22"/>
        </w:rPr>
        <w:t xml:space="preserve"> semestre</w:t>
      </w:r>
      <w:r w:rsidR="003F2AC6" w:rsidRPr="003F2AC6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3F2AC6" w:rsidRPr="003F2AC6">
        <w:rPr>
          <w:rFonts w:ascii="Arial" w:hAnsi="Arial" w:cs="Arial"/>
          <w:b/>
          <w:sz w:val="22"/>
          <w:szCs w:val="22"/>
        </w:rPr>
        <w:t>a.a</w:t>
      </w:r>
      <w:proofErr w:type="spellEnd"/>
      <w:r w:rsidR="003F2AC6" w:rsidRPr="003F2AC6">
        <w:rPr>
          <w:rFonts w:ascii="Arial" w:hAnsi="Arial" w:cs="Arial"/>
          <w:b/>
          <w:sz w:val="22"/>
          <w:szCs w:val="22"/>
        </w:rPr>
        <w:t>. 202</w:t>
      </w:r>
      <w:r w:rsidR="00F21AEC">
        <w:rPr>
          <w:rFonts w:ascii="Arial" w:hAnsi="Arial" w:cs="Arial"/>
          <w:b/>
          <w:sz w:val="22"/>
          <w:szCs w:val="22"/>
        </w:rPr>
        <w:t>4</w:t>
      </w:r>
      <w:r w:rsidR="003F2AC6" w:rsidRPr="003F2AC6">
        <w:rPr>
          <w:rFonts w:ascii="Arial" w:hAnsi="Arial" w:cs="Arial"/>
          <w:b/>
          <w:sz w:val="22"/>
          <w:szCs w:val="22"/>
        </w:rPr>
        <w:t>/2</w:t>
      </w:r>
      <w:r w:rsidR="00F21AEC">
        <w:rPr>
          <w:rFonts w:ascii="Arial" w:hAnsi="Arial" w:cs="Arial"/>
          <w:b/>
          <w:sz w:val="22"/>
          <w:szCs w:val="22"/>
        </w:rPr>
        <w:t>5</w:t>
      </w:r>
    </w:p>
    <w:p w14:paraId="708C6951" w14:textId="77777777" w:rsidR="00966BE8" w:rsidRPr="00713FD3" w:rsidRDefault="00966BE8" w:rsidP="00966BE8">
      <w:pPr>
        <w:ind w:left="1276" w:hanging="1276"/>
        <w:rPr>
          <w:rFonts w:ascii="Arial" w:hAnsi="Arial" w:cs="Arial"/>
          <w:sz w:val="22"/>
          <w:szCs w:val="22"/>
        </w:rPr>
      </w:pPr>
    </w:p>
    <w:p w14:paraId="55B136B8" w14:textId="77777777" w:rsidR="00966BE8" w:rsidRPr="00713FD3" w:rsidRDefault="00966BE8" w:rsidP="00966BE8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0A8D1913" w14:textId="77777777" w:rsidR="00966BE8" w:rsidRPr="00713FD3" w:rsidRDefault="00966BE8" w:rsidP="00966BE8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14:paraId="6207946A" w14:textId="77777777" w:rsidR="00966BE8" w:rsidRPr="00713FD3" w:rsidRDefault="00966BE8" w:rsidP="00966BE8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14:paraId="57D58E48" w14:textId="7C6B0F34" w:rsidR="0038362C" w:rsidRPr="00713FD3" w:rsidRDefault="0038362C" w:rsidP="0038362C">
      <w:pPr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e-mail ________________________________________ matricola n.______________________</w:t>
      </w:r>
    </w:p>
    <w:p w14:paraId="0AC7F76B" w14:textId="77777777" w:rsidR="00AB569F" w:rsidRPr="00713FD3" w:rsidRDefault="00AB569F" w:rsidP="00A35F26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346B8B0E" w14:textId="77777777" w:rsidR="00966BE8" w:rsidRPr="00713FD3" w:rsidRDefault="00966BE8" w:rsidP="00966BE8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CHIEDE</w:t>
      </w:r>
    </w:p>
    <w:p w14:paraId="11D29BF6" w14:textId="09F11F32" w:rsidR="00A35F26" w:rsidRDefault="00966BE8" w:rsidP="00A35F26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 partecipare alla selezione per l’attribuzione del</w:t>
      </w:r>
      <w:r w:rsidR="00A35F26">
        <w:rPr>
          <w:rFonts w:ascii="Arial" w:hAnsi="Arial" w:cs="Arial"/>
          <w:sz w:val="22"/>
          <w:szCs w:val="22"/>
        </w:rPr>
        <w:t xml:space="preserve"> seguente incarico gratuito</w:t>
      </w:r>
      <w:r w:rsidR="00A35F26" w:rsidRPr="00A35F26">
        <w:rPr>
          <w:rFonts w:ascii="Arial" w:hAnsi="Arial" w:cs="Arial"/>
          <w:sz w:val="22"/>
          <w:szCs w:val="22"/>
        </w:rPr>
        <w:t xml:space="preserve"> di Didattic</w:t>
      </w:r>
      <w:r w:rsidR="00A35F26">
        <w:rPr>
          <w:rFonts w:ascii="Arial" w:hAnsi="Arial" w:cs="Arial"/>
          <w:sz w:val="22"/>
          <w:szCs w:val="22"/>
        </w:rPr>
        <w:t>a Sussidiaria per l’a.a.202</w:t>
      </w:r>
      <w:r w:rsidR="00F21AEC">
        <w:rPr>
          <w:rFonts w:ascii="Arial" w:hAnsi="Arial" w:cs="Arial"/>
          <w:sz w:val="22"/>
          <w:szCs w:val="22"/>
        </w:rPr>
        <w:t>4</w:t>
      </w:r>
      <w:r w:rsidR="00A35F26">
        <w:rPr>
          <w:rFonts w:ascii="Arial" w:hAnsi="Arial" w:cs="Arial"/>
          <w:sz w:val="22"/>
          <w:szCs w:val="22"/>
        </w:rPr>
        <w:t>/2</w:t>
      </w:r>
      <w:r w:rsidR="00F21AEC">
        <w:rPr>
          <w:rFonts w:ascii="Arial" w:hAnsi="Arial" w:cs="Arial"/>
          <w:sz w:val="22"/>
          <w:szCs w:val="22"/>
        </w:rPr>
        <w:t>5</w:t>
      </w:r>
      <w:r w:rsidR="00A35F26">
        <w:rPr>
          <w:rFonts w:ascii="Arial" w:hAnsi="Arial" w:cs="Arial"/>
          <w:sz w:val="22"/>
          <w:szCs w:val="22"/>
        </w:rPr>
        <w:t>:</w:t>
      </w:r>
    </w:p>
    <w:p w14:paraId="1CC260FE" w14:textId="1C757945" w:rsidR="00966BE8" w:rsidRPr="00713FD3" w:rsidRDefault="00A35F26" w:rsidP="00BE7886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A35F26">
        <w:rPr>
          <w:rFonts w:ascii="Arial" w:hAnsi="Arial" w:cs="Arial"/>
          <w:sz w:val="22"/>
          <w:szCs w:val="22"/>
        </w:rPr>
        <w:t>Didattica sussidiaria n.</w:t>
      </w:r>
      <w:r>
        <w:rPr>
          <w:rFonts w:ascii="Arial" w:hAnsi="Arial" w:cs="Arial"/>
          <w:sz w:val="22"/>
          <w:szCs w:val="22"/>
        </w:rPr>
        <w:t>___</w:t>
      </w:r>
      <w:r w:rsidRPr="00A35F26">
        <w:rPr>
          <w:rFonts w:ascii="Arial" w:hAnsi="Arial" w:cs="Arial"/>
          <w:sz w:val="22"/>
          <w:szCs w:val="22"/>
        </w:rPr>
        <w:t xml:space="preserve"> (ore</w:t>
      </w:r>
      <w:r>
        <w:rPr>
          <w:rFonts w:ascii="Arial" w:hAnsi="Arial" w:cs="Arial"/>
          <w:sz w:val="22"/>
          <w:szCs w:val="22"/>
        </w:rPr>
        <w:t xml:space="preserve"> ___</w:t>
      </w:r>
      <w:r w:rsidRPr="00A35F26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– Insegnamento di _____________________ (</w:t>
      </w:r>
      <w:proofErr w:type="spellStart"/>
      <w:r>
        <w:rPr>
          <w:rFonts w:ascii="Arial" w:hAnsi="Arial" w:cs="Arial"/>
          <w:sz w:val="22"/>
          <w:szCs w:val="22"/>
        </w:rPr>
        <w:t>CdL</w:t>
      </w:r>
      <w:proofErr w:type="spellEnd"/>
      <w:r>
        <w:rPr>
          <w:rFonts w:ascii="Arial" w:hAnsi="Arial" w:cs="Arial"/>
          <w:sz w:val="22"/>
          <w:szCs w:val="22"/>
        </w:rPr>
        <w:t xml:space="preserve"> ____)</w:t>
      </w:r>
      <w:r w:rsidR="00966BE8" w:rsidRPr="00713FD3">
        <w:rPr>
          <w:rFonts w:ascii="Arial" w:hAnsi="Arial" w:cs="Arial"/>
          <w:sz w:val="22"/>
          <w:szCs w:val="22"/>
        </w:rPr>
        <w:t>, dichiarando, sotto la propria responsabilità di essere in possesso dei requisiti di ammissione documentati nel proprio curriculum</w:t>
      </w:r>
      <w:r w:rsidR="00AB569F" w:rsidRPr="00713FD3">
        <w:rPr>
          <w:rFonts w:ascii="Arial" w:hAnsi="Arial" w:cs="Arial"/>
          <w:sz w:val="22"/>
          <w:szCs w:val="22"/>
        </w:rPr>
        <w:t xml:space="preserve"> vitae</w:t>
      </w:r>
      <w:r w:rsidR="00966BE8" w:rsidRPr="00713FD3">
        <w:rPr>
          <w:rFonts w:ascii="Arial" w:hAnsi="Arial" w:cs="Arial"/>
          <w:sz w:val="22"/>
          <w:szCs w:val="22"/>
        </w:rPr>
        <w:t>.</w:t>
      </w:r>
    </w:p>
    <w:p w14:paraId="3C4492DA" w14:textId="77777777" w:rsidR="00A35F26" w:rsidRDefault="00A35F26" w:rsidP="00966BE8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680FBFFF" w14:textId="61BA1F03" w:rsidR="00966BE8" w:rsidRPr="00713FD3" w:rsidRDefault="00966BE8" w:rsidP="00966BE8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Allega alla presente domanda:</w:t>
      </w:r>
    </w:p>
    <w:p w14:paraId="3F457DAB" w14:textId="77777777" w:rsidR="00DF3834" w:rsidRPr="00713FD3" w:rsidRDefault="00DF3834" w:rsidP="00DF3834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690B8ACA" w14:textId="77777777" w:rsidR="00DF3834" w:rsidRPr="00713FD3" w:rsidRDefault="00DF3834" w:rsidP="00DF3834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7AD8688E" w14:textId="77777777" w:rsidR="00DF3834" w:rsidRPr="00713FD3" w:rsidRDefault="00DF3834" w:rsidP="00DF3834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</w:p>
    <w:p w14:paraId="5B30157B" w14:textId="77777777" w:rsidR="0038362C" w:rsidRPr="00713FD3" w:rsidRDefault="0038362C" w:rsidP="00DF3834">
      <w:pPr>
        <w:rPr>
          <w:rFonts w:ascii="Arial" w:hAnsi="Arial" w:cs="Arial"/>
          <w:sz w:val="22"/>
          <w:szCs w:val="22"/>
        </w:rPr>
      </w:pPr>
    </w:p>
    <w:p w14:paraId="5EB5004D" w14:textId="77777777" w:rsidR="005228B0" w:rsidRPr="00713FD3" w:rsidRDefault="00966BE8" w:rsidP="00966BE8">
      <w:pPr>
        <w:ind w:left="1276" w:hanging="1276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Data, _____________________</w:t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  <w:t>Firma _____________________________</w:t>
      </w:r>
    </w:p>
    <w:sectPr w:rsidR="005228B0" w:rsidRPr="00713FD3" w:rsidSect="00542565">
      <w:headerReference w:type="first" r:id="rId12"/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0EFDC" w14:textId="77777777" w:rsidR="00B12706" w:rsidRDefault="00B12706" w:rsidP="00AF5965">
      <w:r>
        <w:separator/>
      </w:r>
    </w:p>
  </w:endnote>
  <w:endnote w:type="continuationSeparator" w:id="0">
    <w:p w14:paraId="6073FBAE" w14:textId="77777777" w:rsidR="00B12706" w:rsidRDefault="00B12706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1F42D" w14:textId="77777777" w:rsidR="00B12706" w:rsidRDefault="00B12706" w:rsidP="00AF5965">
      <w:r>
        <w:separator/>
      </w:r>
    </w:p>
  </w:footnote>
  <w:footnote w:type="continuationSeparator" w:id="0">
    <w:p w14:paraId="0FE9603D" w14:textId="77777777" w:rsidR="00B12706" w:rsidRDefault="00B12706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D51D09" w:rsidRPr="003608C5" w14:paraId="58AB75FC" w14:textId="77777777" w:rsidTr="000531BF">
      <w:trPr>
        <w:trHeight w:val="955"/>
      </w:trPr>
      <w:tc>
        <w:tcPr>
          <w:tcW w:w="8256" w:type="dxa"/>
          <w:shd w:val="clear" w:color="auto" w:fill="auto"/>
        </w:tcPr>
        <w:p w14:paraId="6F60BBA1" w14:textId="3710E6C1" w:rsidR="00D51D09" w:rsidRPr="003608C5" w:rsidRDefault="00D51D09" w:rsidP="00D51D09">
          <w:pPr>
            <w:pStyle w:val="Intestazione"/>
          </w:pPr>
        </w:p>
      </w:tc>
      <w:tc>
        <w:tcPr>
          <w:tcW w:w="1376" w:type="dxa"/>
          <w:vMerge w:val="restart"/>
          <w:shd w:val="clear" w:color="auto" w:fill="auto"/>
        </w:tcPr>
        <w:p w14:paraId="6D0AF6D0" w14:textId="77777777" w:rsidR="00D51D09" w:rsidRPr="003608C5" w:rsidRDefault="00D51D09" w:rsidP="00D51D09">
          <w:pPr>
            <w:pStyle w:val="Intestazione"/>
          </w:pPr>
        </w:p>
      </w:tc>
    </w:tr>
    <w:tr w:rsidR="00D51D09" w:rsidRPr="003608C5" w14:paraId="30BBDA94" w14:textId="77777777" w:rsidTr="000531BF">
      <w:trPr>
        <w:trHeight w:val="316"/>
      </w:trPr>
      <w:tc>
        <w:tcPr>
          <w:tcW w:w="8256" w:type="dxa"/>
          <w:shd w:val="clear" w:color="auto" w:fill="auto"/>
        </w:tcPr>
        <w:p w14:paraId="7DDB187F" w14:textId="77777777" w:rsidR="00D51D09" w:rsidRPr="003608C5" w:rsidRDefault="00D51D09" w:rsidP="00D51D09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5947C0CA" w14:textId="77777777" w:rsidR="00D51D09" w:rsidRPr="003608C5" w:rsidRDefault="00D51D09" w:rsidP="00D51D09">
          <w:pPr>
            <w:pStyle w:val="Intestazione"/>
          </w:pPr>
        </w:p>
      </w:tc>
    </w:tr>
  </w:tbl>
  <w:p w14:paraId="31BD2766" w14:textId="77777777" w:rsidR="00D51D09" w:rsidRDefault="00E34334">
    <w:pPr>
      <w:pStyle w:val="Intestazione"/>
    </w:pPr>
    <w:r>
      <w:rPr>
        <w:noProof/>
      </w:rPr>
      <w:pict w14:anchorId="29237B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3" o:spid="_x0000_s2049" type="#_x0000_t75" alt="" style="position:absolute;margin-left:417.9pt;margin-top:-113.05pt;width:99.2pt;height:109.1pt;z-index:-251659776;visibility:visible;mso-wrap-edited:f;mso-width-percent:0;mso-height-percent:0;mso-position-horizontal-relative:text;mso-position-vertical-relative:text;mso-width-percent:0;mso-height-percent:0;mso-width-relative:margin;mso-height-relative:margin">
          <v:imagedata r:id="rId1" o:title="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264B2D"/>
    <w:multiLevelType w:val="hybridMultilevel"/>
    <w:tmpl w:val="67849E8E"/>
    <w:lvl w:ilvl="0" w:tplc="501809A6">
      <w:start w:val="1"/>
      <w:numFmt w:val="lowerLetter"/>
      <w:lvlText w:val="%1)"/>
      <w:lvlJc w:val="left"/>
      <w:pPr>
        <w:ind w:left="1416" w:hanging="284"/>
      </w:pPr>
      <w:rPr>
        <w:rFonts w:ascii="@Batang" w:eastAsia="@Batang" w:hAnsi="@Batang" w:cs="@Batang" w:hint="default"/>
        <w:spacing w:val="-1"/>
        <w:w w:val="99"/>
        <w:sz w:val="20"/>
        <w:szCs w:val="20"/>
        <w:lang w:val="it-IT" w:eastAsia="en-US" w:bidi="ar-SA"/>
      </w:rPr>
    </w:lvl>
    <w:lvl w:ilvl="1" w:tplc="77487AE2">
      <w:numFmt w:val="bullet"/>
      <w:lvlText w:val="•"/>
      <w:lvlJc w:val="left"/>
      <w:pPr>
        <w:ind w:left="2467" w:hanging="284"/>
      </w:pPr>
      <w:rPr>
        <w:rFonts w:hint="default"/>
        <w:lang w:val="it-IT" w:eastAsia="en-US" w:bidi="ar-SA"/>
      </w:rPr>
    </w:lvl>
    <w:lvl w:ilvl="2" w:tplc="C2A8524A">
      <w:numFmt w:val="bullet"/>
      <w:lvlText w:val="•"/>
      <w:lvlJc w:val="left"/>
      <w:pPr>
        <w:ind w:left="3515" w:hanging="284"/>
      </w:pPr>
      <w:rPr>
        <w:rFonts w:hint="default"/>
        <w:lang w:val="it-IT" w:eastAsia="en-US" w:bidi="ar-SA"/>
      </w:rPr>
    </w:lvl>
    <w:lvl w:ilvl="3" w:tplc="4AAC1252">
      <w:numFmt w:val="bullet"/>
      <w:lvlText w:val="•"/>
      <w:lvlJc w:val="left"/>
      <w:pPr>
        <w:ind w:left="4563" w:hanging="284"/>
      </w:pPr>
      <w:rPr>
        <w:rFonts w:hint="default"/>
        <w:lang w:val="it-IT" w:eastAsia="en-US" w:bidi="ar-SA"/>
      </w:rPr>
    </w:lvl>
    <w:lvl w:ilvl="4" w:tplc="148E0182">
      <w:numFmt w:val="bullet"/>
      <w:lvlText w:val="•"/>
      <w:lvlJc w:val="left"/>
      <w:pPr>
        <w:ind w:left="5611" w:hanging="284"/>
      </w:pPr>
      <w:rPr>
        <w:rFonts w:hint="default"/>
        <w:lang w:val="it-IT" w:eastAsia="en-US" w:bidi="ar-SA"/>
      </w:rPr>
    </w:lvl>
    <w:lvl w:ilvl="5" w:tplc="4D1E1150">
      <w:numFmt w:val="bullet"/>
      <w:lvlText w:val="•"/>
      <w:lvlJc w:val="left"/>
      <w:pPr>
        <w:ind w:left="6659" w:hanging="284"/>
      </w:pPr>
      <w:rPr>
        <w:rFonts w:hint="default"/>
        <w:lang w:val="it-IT" w:eastAsia="en-US" w:bidi="ar-SA"/>
      </w:rPr>
    </w:lvl>
    <w:lvl w:ilvl="6" w:tplc="A776C5C6">
      <w:numFmt w:val="bullet"/>
      <w:lvlText w:val="•"/>
      <w:lvlJc w:val="left"/>
      <w:pPr>
        <w:ind w:left="7707" w:hanging="284"/>
      </w:pPr>
      <w:rPr>
        <w:rFonts w:hint="default"/>
        <w:lang w:val="it-IT" w:eastAsia="en-US" w:bidi="ar-SA"/>
      </w:rPr>
    </w:lvl>
    <w:lvl w:ilvl="7" w:tplc="DEF04B9A">
      <w:numFmt w:val="bullet"/>
      <w:lvlText w:val="•"/>
      <w:lvlJc w:val="left"/>
      <w:pPr>
        <w:ind w:left="8755" w:hanging="284"/>
      </w:pPr>
      <w:rPr>
        <w:rFonts w:hint="default"/>
        <w:lang w:val="it-IT" w:eastAsia="en-US" w:bidi="ar-SA"/>
      </w:rPr>
    </w:lvl>
    <w:lvl w:ilvl="8" w:tplc="B5D8CAC0">
      <w:numFmt w:val="bullet"/>
      <w:lvlText w:val="•"/>
      <w:lvlJc w:val="left"/>
      <w:pPr>
        <w:ind w:left="9803" w:hanging="284"/>
      </w:pPr>
      <w:rPr>
        <w:rFonts w:hint="default"/>
        <w:lang w:val="it-IT" w:eastAsia="en-US" w:bidi="ar-SA"/>
      </w:rPr>
    </w:lvl>
  </w:abstractNum>
  <w:abstractNum w:abstractNumId="1" w15:restartNumberingAfterBreak="0">
    <w:nsid w:val="1AD52158"/>
    <w:multiLevelType w:val="hybridMultilevel"/>
    <w:tmpl w:val="14D6C6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932C81"/>
    <w:multiLevelType w:val="hybridMultilevel"/>
    <w:tmpl w:val="2EDC12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C321F"/>
    <w:multiLevelType w:val="hybridMultilevel"/>
    <w:tmpl w:val="165E54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@Batang" w:hAnsi="@Batang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@Batang" w:hAnsi="@Batang" w:cs="@Batang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@Batang" w:hAnsi="@Batang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@Batang" w:hAnsi="@Batang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@Batang" w:hAnsi="@Batang" w:cs="@Batang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@Batang" w:hAnsi="@Batang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@Batang" w:hAnsi="@Batang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@Batang" w:hAnsi="@Batang" w:cs="@Batang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@Batang" w:hAnsi="@Batang" w:hint="default"/>
      </w:rPr>
    </w:lvl>
  </w:abstractNum>
  <w:abstractNum w:abstractNumId="4" w15:restartNumberingAfterBreak="0">
    <w:nsid w:val="5F0A5047"/>
    <w:multiLevelType w:val="hybridMultilevel"/>
    <w:tmpl w:val="888E57FE"/>
    <w:lvl w:ilvl="0" w:tplc="21ECCC8A">
      <w:start w:val="3"/>
      <w:numFmt w:val="bullet"/>
      <w:lvlText w:val="-"/>
      <w:lvlJc w:val="left"/>
      <w:pPr>
        <w:ind w:left="420" w:hanging="360"/>
      </w:pPr>
      <w:rPr>
        <w:rFonts w:ascii="@Batang" w:eastAsia="@Batang" w:hAnsi="@Batang" w:cs="@Batang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@Batang" w:hAnsi="@Batang" w:cs="@Batang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@Batang" w:hAnsi="@Batang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@Batang" w:hAnsi="@Batang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@Batang" w:hAnsi="@Batang" w:cs="@Batang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@Batang" w:hAnsi="@Batang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@Batang" w:hAnsi="@Batang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@Batang" w:hAnsi="@Batang" w:cs="@Batang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@Batang" w:hAnsi="@Batang" w:hint="default"/>
      </w:rPr>
    </w:lvl>
  </w:abstractNum>
  <w:abstractNum w:abstractNumId="5" w15:restartNumberingAfterBreak="0">
    <w:nsid w:val="6CD74D38"/>
    <w:multiLevelType w:val="hybridMultilevel"/>
    <w:tmpl w:val="22D823B0"/>
    <w:lvl w:ilvl="0" w:tplc="D09EF04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B6061"/>
    <w:multiLevelType w:val="hybridMultilevel"/>
    <w:tmpl w:val="6C3E16B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7408AA"/>
    <w:multiLevelType w:val="hybridMultilevel"/>
    <w:tmpl w:val="29BA2C5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814472">
    <w:abstractNumId w:val="3"/>
  </w:num>
  <w:num w:numId="2" w16cid:durableId="382558851">
    <w:abstractNumId w:val="4"/>
  </w:num>
  <w:num w:numId="3" w16cid:durableId="1951158322">
    <w:abstractNumId w:val="7"/>
  </w:num>
  <w:num w:numId="4" w16cid:durableId="427234632">
    <w:abstractNumId w:val="0"/>
  </w:num>
  <w:num w:numId="5" w16cid:durableId="72050861">
    <w:abstractNumId w:val="3"/>
  </w:num>
  <w:num w:numId="6" w16cid:durableId="99183636">
    <w:abstractNumId w:val="2"/>
  </w:num>
  <w:num w:numId="7" w16cid:durableId="477503868">
    <w:abstractNumId w:val="6"/>
  </w:num>
  <w:num w:numId="8" w16cid:durableId="1388526597">
    <w:abstractNumId w:val="1"/>
  </w:num>
  <w:num w:numId="9" w16cid:durableId="2160144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oNotTrackMoves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FF5627"/>
    <w:rsid w:val="000235C8"/>
    <w:rsid w:val="00034A9C"/>
    <w:rsid w:val="00036395"/>
    <w:rsid w:val="00044479"/>
    <w:rsid w:val="000459FD"/>
    <w:rsid w:val="0004782F"/>
    <w:rsid w:val="0005040C"/>
    <w:rsid w:val="000531BF"/>
    <w:rsid w:val="000563C9"/>
    <w:rsid w:val="000643D7"/>
    <w:rsid w:val="000A7ACC"/>
    <w:rsid w:val="000E5319"/>
    <w:rsid w:val="00114C44"/>
    <w:rsid w:val="00133A83"/>
    <w:rsid w:val="00147B47"/>
    <w:rsid w:val="001921AC"/>
    <w:rsid w:val="001C0B06"/>
    <w:rsid w:val="001C5032"/>
    <w:rsid w:val="001E2FF9"/>
    <w:rsid w:val="001E67E4"/>
    <w:rsid w:val="001E74F7"/>
    <w:rsid w:val="00201119"/>
    <w:rsid w:val="00205585"/>
    <w:rsid w:val="00210132"/>
    <w:rsid w:val="00213C63"/>
    <w:rsid w:val="002350E2"/>
    <w:rsid w:val="002369BC"/>
    <w:rsid w:val="002445A8"/>
    <w:rsid w:val="002476F3"/>
    <w:rsid w:val="00250B89"/>
    <w:rsid w:val="00252501"/>
    <w:rsid w:val="0026056E"/>
    <w:rsid w:val="00263FC4"/>
    <w:rsid w:val="002642FD"/>
    <w:rsid w:val="002752C7"/>
    <w:rsid w:val="0029090D"/>
    <w:rsid w:val="002B1C32"/>
    <w:rsid w:val="002D04A8"/>
    <w:rsid w:val="002D7A7D"/>
    <w:rsid w:val="002E49DB"/>
    <w:rsid w:val="002F0DC8"/>
    <w:rsid w:val="00305E2C"/>
    <w:rsid w:val="0031517D"/>
    <w:rsid w:val="00326AB9"/>
    <w:rsid w:val="00352A8A"/>
    <w:rsid w:val="00354305"/>
    <w:rsid w:val="003608C5"/>
    <w:rsid w:val="00361B75"/>
    <w:rsid w:val="003820C9"/>
    <w:rsid w:val="0038362C"/>
    <w:rsid w:val="003925A6"/>
    <w:rsid w:val="003A349F"/>
    <w:rsid w:val="003A79B2"/>
    <w:rsid w:val="003B0397"/>
    <w:rsid w:val="003C09C6"/>
    <w:rsid w:val="003C4603"/>
    <w:rsid w:val="003D7277"/>
    <w:rsid w:val="003E4C4B"/>
    <w:rsid w:val="003F2AC6"/>
    <w:rsid w:val="004023DF"/>
    <w:rsid w:val="004306A0"/>
    <w:rsid w:val="00444EFB"/>
    <w:rsid w:val="0045091C"/>
    <w:rsid w:val="00460FED"/>
    <w:rsid w:val="0046413F"/>
    <w:rsid w:val="00493BA2"/>
    <w:rsid w:val="004B04F4"/>
    <w:rsid w:val="004C6827"/>
    <w:rsid w:val="004E1128"/>
    <w:rsid w:val="004F4669"/>
    <w:rsid w:val="005063AE"/>
    <w:rsid w:val="0051491E"/>
    <w:rsid w:val="005228B0"/>
    <w:rsid w:val="00522D3B"/>
    <w:rsid w:val="00526577"/>
    <w:rsid w:val="00536341"/>
    <w:rsid w:val="00542565"/>
    <w:rsid w:val="0058483E"/>
    <w:rsid w:val="0058657B"/>
    <w:rsid w:val="005B7A06"/>
    <w:rsid w:val="005E66D6"/>
    <w:rsid w:val="00600CE4"/>
    <w:rsid w:val="00602A6C"/>
    <w:rsid w:val="00616422"/>
    <w:rsid w:val="006412B1"/>
    <w:rsid w:val="00654F0F"/>
    <w:rsid w:val="00655D79"/>
    <w:rsid w:val="0067264A"/>
    <w:rsid w:val="0067680B"/>
    <w:rsid w:val="0069752F"/>
    <w:rsid w:val="006A067B"/>
    <w:rsid w:val="006C23EF"/>
    <w:rsid w:val="006E2437"/>
    <w:rsid w:val="00701AC1"/>
    <w:rsid w:val="00703BE3"/>
    <w:rsid w:val="00713FD3"/>
    <w:rsid w:val="00717D73"/>
    <w:rsid w:val="0072273B"/>
    <w:rsid w:val="00727DC9"/>
    <w:rsid w:val="00731355"/>
    <w:rsid w:val="007351EA"/>
    <w:rsid w:val="007363E8"/>
    <w:rsid w:val="00736B0C"/>
    <w:rsid w:val="007408FC"/>
    <w:rsid w:val="00761F46"/>
    <w:rsid w:val="0076487C"/>
    <w:rsid w:val="00767887"/>
    <w:rsid w:val="00786EA6"/>
    <w:rsid w:val="00790FC5"/>
    <w:rsid w:val="00792315"/>
    <w:rsid w:val="007A3CC2"/>
    <w:rsid w:val="007C20C7"/>
    <w:rsid w:val="007D2DCA"/>
    <w:rsid w:val="007F3B29"/>
    <w:rsid w:val="00810286"/>
    <w:rsid w:val="008105F2"/>
    <w:rsid w:val="00810C2F"/>
    <w:rsid w:val="00857607"/>
    <w:rsid w:val="00881C8B"/>
    <w:rsid w:val="008A57FB"/>
    <w:rsid w:val="008B7A46"/>
    <w:rsid w:val="008D768B"/>
    <w:rsid w:val="008F0BBA"/>
    <w:rsid w:val="00912879"/>
    <w:rsid w:val="00915460"/>
    <w:rsid w:val="00966BE8"/>
    <w:rsid w:val="00984F7D"/>
    <w:rsid w:val="00992E95"/>
    <w:rsid w:val="009948A0"/>
    <w:rsid w:val="009A6B5E"/>
    <w:rsid w:val="009B4D12"/>
    <w:rsid w:val="009D0A38"/>
    <w:rsid w:val="009D74B5"/>
    <w:rsid w:val="009E1470"/>
    <w:rsid w:val="009F64E9"/>
    <w:rsid w:val="00A35DA0"/>
    <w:rsid w:val="00A35F26"/>
    <w:rsid w:val="00A427E2"/>
    <w:rsid w:val="00A556F0"/>
    <w:rsid w:val="00A76F26"/>
    <w:rsid w:val="00A777E0"/>
    <w:rsid w:val="00A80462"/>
    <w:rsid w:val="00A852E2"/>
    <w:rsid w:val="00A857C5"/>
    <w:rsid w:val="00AA230D"/>
    <w:rsid w:val="00AA6BC9"/>
    <w:rsid w:val="00AB569F"/>
    <w:rsid w:val="00AD4966"/>
    <w:rsid w:val="00AF33EF"/>
    <w:rsid w:val="00AF5965"/>
    <w:rsid w:val="00B01590"/>
    <w:rsid w:val="00B12706"/>
    <w:rsid w:val="00B53CB8"/>
    <w:rsid w:val="00B549DB"/>
    <w:rsid w:val="00B718FC"/>
    <w:rsid w:val="00BA6418"/>
    <w:rsid w:val="00BB0A78"/>
    <w:rsid w:val="00BD30E3"/>
    <w:rsid w:val="00BD46D1"/>
    <w:rsid w:val="00BE7886"/>
    <w:rsid w:val="00BE7B0C"/>
    <w:rsid w:val="00C24A4B"/>
    <w:rsid w:val="00C25761"/>
    <w:rsid w:val="00C348A3"/>
    <w:rsid w:val="00C41433"/>
    <w:rsid w:val="00C77F96"/>
    <w:rsid w:val="00C87AB3"/>
    <w:rsid w:val="00CA7348"/>
    <w:rsid w:val="00CD77D7"/>
    <w:rsid w:val="00CE7101"/>
    <w:rsid w:val="00CF55A5"/>
    <w:rsid w:val="00D26F49"/>
    <w:rsid w:val="00D359E0"/>
    <w:rsid w:val="00D51D09"/>
    <w:rsid w:val="00D615D1"/>
    <w:rsid w:val="00D63C68"/>
    <w:rsid w:val="00DA5E5E"/>
    <w:rsid w:val="00DE67DB"/>
    <w:rsid w:val="00DF3834"/>
    <w:rsid w:val="00DF7244"/>
    <w:rsid w:val="00E12E6D"/>
    <w:rsid w:val="00E26993"/>
    <w:rsid w:val="00E34334"/>
    <w:rsid w:val="00E35D91"/>
    <w:rsid w:val="00E861F7"/>
    <w:rsid w:val="00E97B57"/>
    <w:rsid w:val="00EA67F3"/>
    <w:rsid w:val="00EA6A0B"/>
    <w:rsid w:val="00EC71C6"/>
    <w:rsid w:val="00ED2381"/>
    <w:rsid w:val="00ED3CDD"/>
    <w:rsid w:val="00ED4BC8"/>
    <w:rsid w:val="00EF541F"/>
    <w:rsid w:val="00EF6D5A"/>
    <w:rsid w:val="00F21AEC"/>
    <w:rsid w:val="00F32EE0"/>
    <w:rsid w:val="00F43AB8"/>
    <w:rsid w:val="00F47632"/>
    <w:rsid w:val="00F60410"/>
    <w:rsid w:val="00F60D99"/>
    <w:rsid w:val="00F71353"/>
    <w:rsid w:val="00F819C1"/>
    <w:rsid w:val="00F86682"/>
    <w:rsid w:val="00FA04E2"/>
    <w:rsid w:val="00FA15D0"/>
    <w:rsid w:val="00FA1865"/>
    <w:rsid w:val="00FA6E33"/>
    <w:rsid w:val="00FC3CA9"/>
    <w:rsid w:val="00FC47F2"/>
    <w:rsid w:val="00FD59D5"/>
    <w:rsid w:val="00FD5E89"/>
    <w:rsid w:val="00FF2749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727E803"/>
  <w15:docId w15:val="{1D620AFD-E05C-4A13-A63D-9E50569FF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@Batang" w:eastAsia="@Batang" w:hAnsi="@Batang" w:cs="@Batang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966BE8"/>
    <w:rPr>
      <w:color w:val="0563C1"/>
      <w:u w:val="single"/>
    </w:rPr>
  </w:style>
  <w:style w:type="paragraph" w:styleId="Titolo">
    <w:name w:val="Title"/>
    <w:basedOn w:val="Normale"/>
    <w:link w:val="TitoloCarattere"/>
    <w:qFormat/>
    <w:rsid w:val="00966BE8"/>
    <w:pPr>
      <w:jc w:val="center"/>
    </w:pPr>
    <w:rPr>
      <w:sz w:val="28"/>
      <w:szCs w:val="28"/>
      <w:lang w:eastAsia="it-IT"/>
    </w:rPr>
  </w:style>
  <w:style w:type="character" w:customStyle="1" w:styleId="TitoloCarattere">
    <w:name w:val="Titolo Carattere"/>
    <w:link w:val="Titolo"/>
    <w:rsid w:val="00966BE8"/>
    <w:rPr>
      <w:rFonts w:ascii="@Batang" w:eastAsia="@Batang" w:hAnsi="@Batang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unhideWhenUsed/>
    <w:rsid w:val="00966BE8"/>
    <w:pPr>
      <w:spacing w:after="120"/>
    </w:pPr>
  </w:style>
  <w:style w:type="character" w:customStyle="1" w:styleId="CorpotestoCarattere">
    <w:name w:val="Corpo testo Carattere"/>
    <w:link w:val="Corpotesto"/>
    <w:uiPriority w:val="99"/>
    <w:rsid w:val="00966BE8"/>
    <w:rPr>
      <w:sz w:val="24"/>
      <w:szCs w:val="24"/>
      <w:lang w:eastAsia="en-US"/>
    </w:rPr>
  </w:style>
  <w:style w:type="paragraph" w:styleId="Nessunaspaziatura">
    <w:name w:val="No Spacing"/>
    <w:uiPriority w:val="1"/>
    <w:qFormat/>
    <w:rsid w:val="00966BE8"/>
    <w:rPr>
      <w:sz w:val="24"/>
      <w:szCs w:val="24"/>
      <w:lang w:eastAsia="ko-KR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A67F3"/>
    <w:rPr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A67F3"/>
    <w:rPr>
      <w:rFonts w:ascii="@Batang" w:hAnsi="@Batang" w:cs="@Batang"/>
      <w:sz w:val="18"/>
      <w:szCs w:val="18"/>
      <w:lang w:eastAsia="en-US"/>
    </w:rPr>
  </w:style>
  <w:style w:type="paragraph" w:styleId="Paragrafoelenco">
    <w:name w:val="List Paragraph"/>
    <w:basedOn w:val="Normale"/>
    <w:uiPriority w:val="1"/>
    <w:qFormat/>
    <w:rsid w:val="0067264A"/>
    <w:pPr>
      <w:ind w:left="720"/>
      <w:contextualSpacing/>
    </w:pPr>
  </w:style>
  <w:style w:type="paragraph" w:customStyle="1" w:styleId="Default">
    <w:name w:val="Default"/>
    <w:rsid w:val="00713FD3"/>
    <w:pPr>
      <w:suppressAutoHyphens/>
      <w:autoSpaceDE w:val="0"/>
    </w:pPr>
    <w:rPr>
      <w:rFonts w:ascii="Trebuchet MS" w:eastAsia="Times New Roman" w:hAnsi="Trebuchet MS" w:cs="Trebuchet MS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96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77F641-2067-4CDB-A569-97076BFECE84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EFB18005-0ADF-4F3F-A76B-9625941F0B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A95C9D-1AF0-4792-9CDC-881327574EC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F8CB859-9CE7-4871-B021-B0934AC44C61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5.xml><?xml version="1.0" encoding="utf-8"?>
<ds:datastoreItem xmlns:ds="http://schemas.openxmlformats.org/officeDocument/2006/customXml" ds:itemID="{B030DD26-3D07-4D03-B070-9F64BE42A8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Links>
    <vt:vector size="30" baseType="variant">
      <vt:variant>
        <vt:i4>1704031</vt:i4>
      </vt:variant>
      <vt:variant>
        <vt:i4>12</vt:i4>
      </vt:variant>
      <vt:variant>
        <vt:i4>0</vt:i4>
      </vt:variant>
      <vt:variant>
        <vt:i4>5</vt:i4>
      </vt:variant>
      <vt:variant>
        <vt:lpwstr>http://www.vet.unipi.it/</vt:lpwstr>
      </vt:variant>
      <vt:variant>
        <vt:lpwstr/>
      </vt:variant>
      <vt:variant>
        <vt:i4>7471147</vt:i4>
      </vt:variant>
      <vt:variant>
        <vt:i4>9</vt:i4>
      </vt:variant>
      <vt:variant>
        <vt:i4>0</vt:i4>
      </vt:variant>
      <vt:variant>
        <vt:i4>5</vt:i4>
      </vt:variant>
      <vt:variant>
        <vt:lpwstr>https://alboufficiale.unipi.it/</vt:lpwstr>
      </vt:variant>
      <vt:variant>
        <vt:lpwstr/>
      </vt:variant>
      <vt:variant>
        <vt:i4>917615</vt:i4>
      </vt:variant>
      <vt:variant>
        <vt:i4>6</vt:i4>
      </vt:variant>
      <vt:variant>
        <vt:i4>0</vt:i4>
      </vt:variant>
      <vt:variant>
        <vt:i4>5</vt:i4>
      </vt:variant>
      <vt:variant>
        <vt:lpwstr>mailto:didattica@adm.unipi.it</vt:lpwstr>
      </vt:variant>
      <vt:variant>
        <vt:lpwstr/>
      </vt:variant>
      <vt:variant>
        <vt:i4>1704031</vt:i4>
      </vt:variant>
      <vt:variant>
        <vt:i4>3</vt:i4>
      </vt:variant>
      <vt:variant>
        <vt:i4>0</vt:i4>
      </vt:variant>
      <vt:variant>
        <vt:i4>5</vt:i4>
      </vt:variant>
      <vt:variant>
        <vt:lpwstr>http://www.vet.unipi.it/</vt:lpwstr>
      </vt:variant>
      <vt:variant>
        <vt:lpwstr/>
      </vt:variant>
      <vt:variant>
        <vt:i4>7471147</vt:i4>
      </vt:variant>
      <vt:variant>
        <vt:i4>0</vt:i4>
      </vt:variant>
      <vt:variant>
        <vt:i4>0</vt:i4>
      </vt:variant>
      <vt:variant>
        <vt:i4>5</vt:i4>
      </vt:variant>
      <vt:variant>
        <vt:lpwstr>https://alboufficiale.unipi.it/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SANTECH</dc:creator>
  <cp:keywords/>
  <cp:lastModifiedBy>Antonella Chicca</cp:lastModifiedBy>
  <cp:revision>2</cp:revision>
  <cp:lastPrinted>2023-11-02T10:06:00Z</cp:lastPrinted>
  <dcterms:created xsi:type="dcterms:W3CDTF">2024-10-23T10:19:00Z</dcterms:created>
  <dcterms:modified xsi:type="dcterms:W3CDTF">2024-10-23T10:19:00Z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0x0101004AE0A92A922FA84E94607377C3E711B7</vt:lpwstr>
  </property>
</Properties>
</file>